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CB493" w14:textId="2EF7B725" w:rsidR="00504677" w:rsidRDefault="00504677" w:rsidP="00504677">
      <w:pPr>
        <w:spacing w:line="360" w:lineRule="auto"/>
      </w:pPr>
    </w:p>
    <w:p w14:paraId="1D520767" w14:textId="542C1E3F" w:rsidR="00504677" w:rsidRDefault="00486FBC" w:rsidP="00504677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1E33650" wp14:editId="16F013C4">
                <wp:simplePos x="0" y="0"/>
                <wp:positionH relativeFrom="column">
                  <wp:posOffset>1851660</wp:posOffset>
                </wp:positionH>
                <wp:positionV relativeFrom="paragraph">
                  <wp:posOffset>4743450</wp:posOffset>
                </wp:positionV>
                <wp:extent cx="4015740" cy="3810000"/>
                <wp:effectExtent l="0" t="0" r="22860" b="1905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5740" cy="381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CB362B" w14:textId="7371E391" w:rsidR="00486FBC" w:rsidRDefault="00486FB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3425D0" wp14:editId="2B5C0199">
                                  <wp:extent cx="3845657" cy="3836939"/>
                                  <wp:effectExtent l="4445" t="0" r="6985" b="6985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 flipV="1">
                                            <a:off x="0" y="0"/>
                                            <a:ext cx="3975893" cy="3966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E33650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145.8pt;margin-top:373.5pt;width:316.2pt;height:300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" fillcolor="white [3201]" strokeweight=".5pt">
                <v:textbox>
                  <w:txbxContent>
                    <w:p w14:paraId="7ACB362B" w14:textId="7371E391" w:rsidR="00486FBC" w:rsidRDefault="00486FBC">
                      <w:r>
                        <w:rPr>
                          <w:noProof/>
                        </w:rPr>
                        <w:drawing>
                          <wp:inline distT="0" distB="0" distL="0" distR="0" wp14:anchorId="733425D0" wp14:editId="2B5C0199">
                            <wp:extent cx="3845657" cy="3836939"/>
                            <wp:effectExtent l="4445" t="0" r="6985" b="6985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 flipV="1">
                                      <a:off x="0" y="0"/>
                                      <a:ext cx="3975893" cy="3966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6148E">
        <w:rPr>
          <w:noProof/>
        </w:rPr>
        <w:drawing>
          <wp:anchor distT="0" distB="0" distL="114300" distR="114300" simplePos="0" relativeHeight="251662336" behindDoc="0" locked="0" layoutInCell="1" allowOverlap="1" wp14:anchorId="774CCB41" wp14:editId="30223EE4">
            <wp:simplePos x="0" y="0"/>
            <wp:positionH relativeFrom="column">
              <wp:posOffset>2922270</wp:posOffset>
            </wp:positionH>
            <wp:positionV relativeFrom="paragraph">
              <wp:posOffset>403860</wp:posOffset>
            </wp:positionV>
            <wp:extent cx="1690694" cy="1533525"/>
            <wp:effectExtent l="0" t="0" r="5080" b="0"/>
            <wp:wrapTopAndBottom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0694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148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B7B8BB" wp14:editId="7BB20E8D">
                <wp:simplePos x="0" y="0"/>
                <wp:positionH relativeFrom="column">
                  <wp:posOffset>2400300</wp:posOffset>
                </wp:positionH>
                <wp:positionV relativeFrom="paragraph">
                  <wp:posOffset>2769870</wp:posOffset>
                </wp:positionV>
                <wp:extent cx="2979420" cy="1171575"/>
                <wp:effectExtent l="0" t="0" r="0" b="9525"/>
                <wp:wrapNone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9420" cy="1171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07ECE7" w14:textId="29B4CA1D" w:rsidR="00504677" w:rsidRPr="00504677" w:rsidRDefault="00504677" w:rsidP="00504677">
                            <w:pPr>
                              <w:jc w:val="center"/>
                              <w:rPr>
                                <w:rFonts w:ascii="Bahnschrift SemiCondensed" w:hAnsi="Bahnschrift SemiCondensed"/>
                                <w:sz w:val="144"/>
                                <w:szCs w:val="144"/>
                              </w:rPr>
                            </w:pPr>
                            <w:r w:rsidRPr="00504677">
                              <w:rPr>
                                <w:rFonts w:ascii="Bahnschrift SemiCondensed" w:hAnsi="Bahnschrift SemiCondensed"/>
                                <w:sz w:val="144"/>
                                <w:szCs w:val="144"/>
                                <w:lang w:val="fr-FR"/>
                              </w:rPr>
                              <w:t>BFR</w:t>
                            </w:r>
                            <w:r w:rsidRPr="00504677">
                              <w:rPr>
                                <w:rFonts w:ascii="Bahnschrift SemiCondensed" w:hAnsi="Bahnschrift SemiCondensed"/>
                                <w:sz w:val="144"/>
                                <w:szCs w:val="144"/>
                              </w:rPr>
                              <w:t>-</w:t>
                            </w:r>
                            <w:r w:rsidR="00B6148E">
                              <w:rPr>
                                <w:rFonts w:ascii="Bahnschrift SemiCondensed" w:hAnsi="Bahnschrift SemiCondensed"/>
                                <w:sz w:val="144"/>
                                <w:szCs w:val="144"/>
                              </w:rPr>
                              <w:t>7</w:t>
                            </w:r>
                            <w:r w:rsidRPr="00504677">
                              <w:rPr>
                                <w:rFonts w:ascii="Bahnschrift SemiCondensed" w:hAnsi="Bahnschrift SemiCondensed"/>
                                <w:sz w:val="144"/>
                                <w:szCs w:val="144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B7B8BB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89pt;margin-top:218.1pt;width:234.6pt;height:92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" fillcolor="white [3201]" stroked="f" strokeweight=".5pt">
                <v:textbox>
                  <w:txbxContent>
                    <w:p w14:paraId="3507ECE7" w14:textId="29B4CA1D" w:rsidR="00504677" w:rsidRPr="00504677" w:rsidRDefault="00504677" w:rsidP="00504677">
                      <w:pPr>
                        <w:jc w:val="center"/>
                        <w:rPr>
                          <w:rFonts w:ascii="Bahnschrift SemiCondensed" w:hAnsi="Bahnschrift SemiCondensed"/>
                          <w:sz w:val="144"/>
                          <w:szCs w:val="144"/>
                        </w:rPr>
                      </w:pPr>
                      <w:r w:rsidRPr="00504677">
                        <w:rPr>
                          <w:rFonts w:ascii="Bahnschrift SemiCondensed" w:hAnsi="Bahnschrift SemiCondensed"/>
                          <w:sz w:val="144"/>
                          <w:szCs w:val="144"/>
                          <w:lang w:val="fr-FR"/>
                        </w:rPr>
                        <w:t>BFR</w:t>
                      </w:r>
                      <w:r w:rsidRPr="00504677">
                        <w:rPr>
                          <w:rFonts w:ascii="Bahnschrift SemiCondensed" w:hAnsi="Bahnschrift SemiCondensed"/>
                          <w:sz w:val="144"/>
                          <w:szCs w:val="144"/>
                        </w:rPr>
                        <w:t>-</w:t>
                      </w:r>
                      <w:r w:rsidR="00B6148E">
                        <w:rPr>
                          <w:rFonts w:ascii="Bahnschrift SemiCondensed" w:hAnsi="Bahnschrift SemiCondensed"/>
                          <w:sz w:val="144"/>
                          <w:szCs w:val="144"/>
                        </w:rPr>
                        <w:t>7</w:t>
                      </w:r>
                      <w:r w:rsidRPr="00504677">
                        <w:rPr>
                          <w:rFonts w:ascii="Bahnschrift SemiCondensed" w:hAnsi="Bahnschrift SemiCondensed"/>
                          <w:sz w:val="144"/>
                          <w:szCs w:val="144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504677">
        <w:br w:type="page"/>
      </w:r>
    </w:p>
    <w:p w14:paraId="5C93C3BC" w14:textId="00A4C07F" w:rsidR="00504677" w:rsidRPr="001B2C7C" w:rsidRDefault="001B2C7C" w:rsidP="00504677">
      <w:pPr>
        <w:spacing w:line="360" w:lineRule="auto"/>
        <w:rPr>
          <w:lang w:val="it-IT"/>
        </w:rPr>
      </w:pPr>
      <w:r w:rsidRPr="001B2C7C">
        <w:rPr>
          <w:noProof/>
          <w:lang w:val="it-IT" w:eastAsia="ru-RU"/>
        </w:rPr>
        <w:lastRenderedPageBreak/>
        <mc:AlternateContent>
          <mc:Choice Requires="wps">
            <w:drawing>
              <wp:anchor distT="36576" distB="36576" distL="36576" distR="36576" simplePos="0" relativeHeight="251694080" behindDoc="0" locked="0" layoutInCell="1" allowOverlap="1" wp14:anchorId="2494A69A" wp14:editId="5BCDC8FF">
                <wp:simplePos x="0" y="0"/>
                <wp:positionH relativeFrom="column">
                  <wp:posOffset>593741</wp:posOffset>
                </wp:positionH>
                <wp:positionV relativeFrom="page">
                  <wp:posOffset>236987</wp:posOffset>
                </wp:positionV>
                <wp:extent cx="6753225" cy="9072748"/>
                <wp:effectExtent l="0" t="0" r="9525" b="0"/>
                <wp:wrapNone/>
                <wp:docPr id="7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3225" cy="90727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465AAF1" w14:textId="77777777" w:rsidR="006074A2" w:rsidRPr="006074A2" w:rsidRDefault="006074A2" w:rsidP="006074A2">
                            <w:pPr>
                              <w:pStyle w:val="MyHeadtitle"/>
                              <w:jc w:val="left"/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6074A2"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  <w:t>Product description: BAS-DELTA 117 (13 / 17 my)</w:t>
                            </w:r>
                          </w:p>
                          <w:p w14:paraId="3038ECD2" w14:textId="3B5BBF76" w:rsidR="001B2C7C" w:rsidRPr="006074A2" w:rsidRDefault="006074A2" w:rsidP="006074A2">
                            <w:pPr>
                              <w:pStyle w:val="MyHeadtitle"/>
                              <w:jc w:val="left"/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6074A2"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  <w:t>Available lengths: 3mm / 6mm / 12mm</w:t>
                            </w:r>
                          </w:p>
                          <w:p w14:paraId="797B544C" w14:textId="77777777" w:rsidR="006074A2" w:rsidRPr="006074A2" w:rsidRDefault="006074A2" w:rsidP="001B2C7C">
                            <w:pPr>
                              <w:pStyle w:val="MyHeadtitle"/>
                              <w:jc w:val="left"/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  <w:lang w:val="en-GB"/>
                              </w:rPr>
                            </w:pPr>
                            <w:r w:rsidRPr="006074A2"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  <w:lang w:val="en-GB"/>
                              </w:rPr>
                              <w:t>Fiber specifications:</w:t>
                            </w:r>
                          </w:p>
                          <w:p w14:paraId="3216C317" w14:textId="3DDF72C5" w:rsidR="006074A2" w:rsidRPr="006074A2" w:rsidRDefault="001B2C7C" w:rsidP="006074A2">
                            <w:pPr>
                              <w:pStyle w:val="MyHeadtitle"/>
                              <w:jc w:val="left"/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6074A2"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BFR-</w:t>
                            </w:r>
                            <w:r w:rsidR="00B6148E"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7</w:t>
                            </w:r>
                            <w:r w:rsidRPr="006074A2"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 xml:space="preserve">11 </w:t>
                            </w:r>
                            <w:r w:rsidR="006074A2" w:rsidRPr="006074A2"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is a</w:t>
                            </w:r>
                            <w:r w:rsidR="00B6148E"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 w:rsidR="006074A2" w:rsidRPr="006074A2"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basalt chopped strand.</w:t>
                            </w:r>
                          </w:p>
                          <w:p w14:paraId="67C0E15E" w14:textId="77777777" w:rsidR="006074A2" w:rsidRPr="006074A2" w:rsidRDefault="006074A2" w:rsidP="006074A2">
                            <w:pPr>
                              <w:pStyle w:val="MyHeadtitle"/>
                              <w:jc w:val="left"/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6074A2"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This product is coated with a silane-based sizing agent which is designed for compatibility with UP and acrylic resins.</w:t>
                            </w:r>
                          </w:p>
                          <w:p w14:paraId="7D72431F" w14:textId="4042C5A9" w:rsidR="00F05954" w:rsidRDefault="001B2C7C" w:rsidP="001B2C7C">
                            <w:pPr>
                              <w:pStyle w:val="MyHeadtitle"/>
                              <w:jc w:val="left"/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6074A2"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BFR-</w:t>
                            </w:r>
                            <w:r w:rsidR="00B6148E"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7</w:t>
                            </w:r>
                            <w:r w:rsidRPr="006074A2"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 xml:space="preserve">11 </w:t>
                            </w:r>
                            <w:r w:rsidR="006074A2" w:rsidRPr="006074A2"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has excellent resin wetting and fiber dispersion.</w:t>
                            </w:r>
                          </w:p>
                          <w:p w14:paraId="2D9C845B" w14:textId="7F32A282" w:rsidR="006074A2" w:rsidRPr="006074A2" w:rsidRDefault="006074A2" w:rsidP="001B2C7C">
                            <w:pPr>
                              <w:pStyle w:val="MyHeadtitle"/>
                              <w:jc w:val="left"/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14:paraId="32F94E56" w14:textId="77777777" w:rsidR="006074A2" w:rsidRPr="006074A2" w:rsidRDefault="006074A2" w:rsidP="006074A2">
                            <w:pPr>
                              <w:pStyle w:val="MyHeadtitle"/>
                              <w:jc w:val="left"/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6074A2"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It is designed for application in panels. Basalt fiber can prolong its life, can improve its performance and can reduce the cost of the project, so it has a strong commercial value. This paper focuses on the short shear basalt fiber reinforced cement mix.</w:t>
                            </w:r>
                          </w:p>
                          <w:p w14:paraId="213F0FF0" w14:textId="77777777" w:rsidR="006074A2" w:rsidRPr="006074A2" w:rsidRDefault="006074A2" w:rsidP="006074A2">
                            <w:pPr>
                              <w:pStyle w:val="MyHeadtitle"/>
                              <w:jc w:val="left"/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6074A2"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The product is added to the cement mix to improve the mechanical properties and service performance of the surface.</w:t>
                            </w:r>
                          </w:p>
                          <w:p w14:paraId="0B5323BC" w14:textId="688E5D6A" w:rsidR="006074A2" w:rsidRDefault="006074A2" w:rsidP="006074A2">
                            <w:pPr>
                              <w:pStyle w:val="MyHeadtitle"/>
                              <w:jc w:val="left"/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6074A2"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The addition of basalt fiber in the cement mix can improve fracture resistance and anti-ageing crack resistance to significantly extend the service life of the concrete artefact.</w:t>
                            </w:r>
                          </w:p>
                          <w:p w14:paraId="38A29ADA" w14:textId="77777777" w:rsidR="006074A2" w:rsidRPr="006074A2" w:rsidRDefault="006074A2" w:rsidP="006074A2">
                            <w:pPr>
                              <w:pStyle w:val="MyHeadtitle"/>
                              <w:jc w:val="left"/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14:paraId="0F8EA9F5" w14:textId="77777777" w:rsidR="006074A2" w:rsidRPr="006074A2" w:rsidRDefault="006074A2" w:rsidP="006074A2">
                            <w:pPr>
                              <w:pStyle w:val="MyHeadtitle"/>
                              <w:jc w:val="left"/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6074A2"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Product characteristics:</w:t>
                            </w:r>
                          </w:p>
                          <w:p w14:paraId="6F1ADA7E" w14:textId="77777777" w:rsidR="006074A2" w:rsidRPr="006074A2" w:rsidRDefault="006074A2" w:rsidP="006074A2">
                            <w:pPr>
                              <w:pStyle w:val="MyHeadtitle"/>
                              <w:numPr>
                                <w:ilvl w:val="0"/>
                                <w:numId w:val="10"/>
                              </w:numPr>
                              <w:jc w:val="left"/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6074A2"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Excellent mechanical property.</w:t>
                            </w:r>
                          </w:p>
                          <w:p w14:paraId="743D0057" w14:textId="77777777" w:rsidR="006074A2" w:rsidRPr="006074A2" w:rsidRDefault="006074A2" w:rsidP="006074A2">
                            <w:pPr>
                              <w:pStyle w:val="MyHeadtitle"/>
                              <w:numPr>
                                <w:ilvl w:val="0"/>
                                <w:numId w:val="10"/>
                              </w:numPr>
                              <w:jc w:val="left"/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6074A2"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Good static control and cuttability.</w:t>
                            </w:r>
                          </w:p>
                          <w:p w14:paraId="63431173" w14:textId="77777777" w:rsidR="006074A2" w:rsidRPr="006074A2" w:rsidRDefault="006074A2" w:rsidP="006074A2">
                            <w:pPr>
                              <w:pStyle w:val="MyHeadtitle"/>
                              <w:numPr>
                                <w:ilvl w:val="0"/>
                                <w:numId w:val="10"/>
                              </w:numPr>
                              <w:jc w:val="left"/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6074A2"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Fast external wetting.</w:t>
                            </w:r>
                          </w:p>
                          <w:p w14:paraId="1F014EC2" w14:textId="77777777" w:rsidR="006074A2" w:rsidRPr="006074A2" w:rsidRDefault="006074A2" w:rsidP="006074A2">
                            <w:pPr>
                              <w:pStyle w:val="MyHeadtitle"/>
                              <w:numPr>
                                <w:ilvl w:val="0"/>
                                <w:numId w:val="10"/>
                              </w:numPr>
                              <w:jc w:val="left"/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6074A2"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Exceptional dispersion.</w:t>
                            </w:r>
                          </w:p>
                          <w:p w14:paraId="1037241F" w14:textId="77777777" w:rsidR="006074A2" w:rsidRPr="006074A2" w:rsidRDefault="006074A2" w:rsidP="006074A2">
                            <w:pPr>
                              <w:pStyle w:val="MyHeadtitle"/>
                              <w:numPr>
                                <w:ilvl w:val="0"/>
                                <w:numId w:val="10"/>
                              </w:numPr>
                              <w:jc w:val="left"/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6074A2"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Good stability at high temperatures.</w:t>
                            </w:r>
                          </w:p>
                          <w:p w14:paraId="2E718338" w14:textId="77777777" w:rsidR="006074A2" w:rsidRPr="006074A2" w:rsidRDefault="006074A2" w:rsidP="006074A2">
                            <w:pPr>
                              <w:pStyle w:val="MyHeadtitle"/>
                              <w:numPr>
                                <w:ilvl w:val="0"/>
                                <w:numId w:val="10"/>
                              </w:numPr>
                              <w:jc w:val="left"/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6074A2"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Good crack resistance at low temperatures.</w:t>
                            </w:r>
                          </w:p>
                          <w:p w14:paraId="1E41031C" w14:textId="77777777" w:rsidR="001B2C7C" w:rsidRPr="006074A2" w:rsidRDefault="001B2C7C" w:rsidP="001B2C7C">
                            <w:pPr>
                              <w:pStyle w:val="MyHeadtitle"/>
                              <w:jc w:val="left"/>
                              <w:rPr>
                                <w:rStyle w:val="sowc"/>
                                <w:color w:val="auto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94A69A" id="Text Box 159" o:spid="_x0000_s1028" type="#_x0000_t202" style="position:absolute;margin-left:46.75pt;margin-top:18.65pt;width:531.75pt;height:714.4pt;z-index:2516940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3465AAF1" w14:textId="77777777" w:rsidR="006074A2" w:rsidRPr="006074A2" w:rsidRDefault="006074A2" w:rsidP="006074A2">
                      <w:pPr>
                        <w:pStyle w:val="MyHeadtitle"/>
                        <w:jc w:val="left"/>
                        <w:rPr>
                          <w:rFonts w:ascii="Bahnschrift SemiCondensed" w:hAnsi="Bahnschrift SemiCondensed"/>
                          <w:b/>
                          <w:color w:val="000000" w:themeColor="text1"/>
                          <w:sz w:val="36"/>
                          <w:szCs w:val="36"/>
                          <w:lang w:val="en-GB"/>
                        </w:rPr>
                      </w:pPr>
                      <w:r w:rsidRPr="006074A2">
                        <w:rPr>
                          <w:rFonts w:ascii="Bahnschrift SemiCondensed" w:hAnsi="Bahnschrift SemiCondensed"/>
                          <w:b/>
                          <w:color w:val="000000" w:themeColor="text1"/>
                          <w:sz w:val="36"/>
                          <w:szCs w:val="36"/>
                          <w:lang w:val="en-GB"/>
                        </w:rPr>
                        <w:t>Product description: BAS-DELTA 117 (13 / 17 my)</w:t>
                      </w:r>
                    </w:p>
                    <w:p w14:paraId="3038ECD2" w14:textId="3B5BBF76" w:rsidR="001B2C7C" w:rsidRPr="006074A2" w:rsidRDefault="006074A2" w:rsidP="006074A2">
                      <w:pPr>
                        <w:pStyle w:val="MyHeadtitle"/>
                        <w:jc w:val="left"/>
                        <w:rPr>
                          <w:rFonts w:ascii="Bahnschrift SemiCondensed" w:hAnsi="Bahnschrift SemiCondensed"/>
                          <w:b/>
                          <w:color w:val="000000" w:themeColor="text1"/>
                          <w:sz w:val="24"/>
                          <w:szCs w:val="24"/>
                          <w:lang w:val="en-GB"/>
                        </w:rPr>
                      </w:pPr>
                      <w:r w:rsidRPr="006074A2">
                        <w:rPr>
                          <w:rFonts w:ascii="Bahnschrift SemiCondensed" w:hAnsi="Bahnschrift SemiCondensed"/>
                          <w:b/>
                          <w:color w:val="000000" w:themeColor="text1"/>
                          <w:sz w:val="36"/>
                          <w:szCs w:val="36"/>
                          <w:lang w:val="en-GB"/>
                        </w:rPr>
                        <w:t>Available lengths: 3mm / 6mm / 12mm</w:t>
                      </w:r>
                    </w:p>
                    <w:p w14:paraId="797B544C" w14:textId="77777777" w:rsidR="006074A2" w:rsidRPr="006074A2" w:rsidRDefault="006074A2" w:rsidP="001B2C7C">
                      <w:pPr>
                        <w:pStyle w:val="MyHeadtitle"/>
                        <w:jc w:val="left"/>
                        <w:rPr>
                          <w:rFonts w:ascii="Bahnschrift SemiCondensed" w:hAnsi="Bahnschrift SemiCondensed"/>
                          <w:b/>
                          <w:color w:val="000000" w:themeColor="text1"/>
                          <w:sz w:val="28"/>
                          <w:szCs w:val="28"/>
                          <w:u w:val="single"/>
                          <w:lang w:val="en-GB"/>
                        </w:rPr>
                      </w:pPr>
                      <w:r w:rsidRPr="006074A2">
                        <w:rPr>
                          <w:rFonts w:ascii="Bahnschrift SemiCondensed" w:hAnsi="Bahnschrift SemiCondensed"/>
                          <w:b/>
                          <w:color w:val="000000" w:themeColor="text1"/>
                          <w:sz w:val="28"/>
                          <w:szCs w:val="28"/>
                          <w:u w:val="single"/>
                          <w:lang w:val="en-GB"/>
                        </w:rPr>
                        <w:t>Fiber specifications:</w:t>
                      </w:r>
                    </w:p>
                    <w:p w14:paraId="3216C317" w14:textId="3DDF72C5" w:rsidR="006074A2" w:rsidRPr="006074A2" w:rsidRDefault="001B2C7C" w:rsidP="006074A2">
                      <w:pPr>
                        <w:pStyle w:val="MyHeadtitle"/>
                        <w:jc w:val="left"/>
                        <w:rPr>
                          <w:rFonts w:ascii="Bahnschrift SemiCondensed" w:hAnsi="Bahnschrift SemiCondensed"/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</w:pPr>
                      <w:r w:rsidRPr="006074A2">
                        <w:rPr>
                          <w:rFonts w:ascii="Bahnschrift SemiCondensed" w:hAnsi="Bahnschrift SemiCondensed"/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BFR-</w:t>
                      </w:r>
                      <w:r w:rsidR="00B6148E">
                        <w:rPr>
                          <w:rFonts w:ascii="Bahnschrift SemiCondensed" w:hAnsi="Bahnschrift SemiCondensed"/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7</w:t>
                      </w:r>
                      <w:r w:rsidRPr="006074A2">
                        <w:rPr>
                          <w:rFonts w:ascii="Bahnschrift SemiCondensed" w:hAnsi="Bahnschrift SemiCondensed"/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  <w:t xml:space="preserve">11 </w:t>
                      </w:r>
                      <w:r w:rsidR="006074A2" w:rsidRPr="006074A2">
                        <w:rPr>
                          <w:rFonts w:ascii="Bahnschrift SemiCondensed" w:hAnsi="Bahnschrift SemiCondensed"/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is a</w:t>
                      </w:r>
                      <w:r w:rsidR="00B6148E">
                        <w:rPr>
                          <w:rFonts w:ascii="Bahnschrift SemiCondensed" w:hAnsi="Bahnschrift SemiCondensed"/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 w:rsidR="006074A2" w:rsidRPr="006074A2">
                        <w:rPr>
                          <w:rFonts w:ascii="Bahnschrift SemiCondensed" w:hAnsi="Bahnschrift SemiCondensed"/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basalt chopped strand.</w:t>
                      </w:r>
                    </w:p>
                    <w:p w14:paraId="67C0E15E" w14:textId="77777777" w:rsidR="006074A2" w:rsidRPr="006074A2" w:rsidRDefault="006074A2" w:rsidP="006074A2">
                      <w:pPr>
                        <w:pStyle w:val="MyHeadtitle"/>
                        <w:jc w:val="left"/>
                        <w:rPr>
                          <w:rFonts w:ascii="Bahnschrift SemiCondensed" w:hAnsi="Bahnschrift SemiCondensed"/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</w:pPr>
                      <w:r w:rsidRPr="006074A2">
                        <w:rPr>
                          <w:rFonts w:ascii="Bahnschrift SemiCondensed" w:hAnsi="Bahnschrift SemiCondensed"/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This product is coated with a silane-based sizing agent which is designed for compatibility with UP and acrylic resins.</w:t>
                      </w:r>
                    </w:p>
                    <w:p w14:paraId="7D72431F" w14:textId="4042C5A9" w:rsidR="00F05954" w:rsidRDefault="001B2C7C" w:rsidP="001B2C7C">
                      <w:pPr>
                        <w:pStyle w:val="MyHeadtitle"/>
                        <w:jc w:val="left"/>
                        <w:rPr>
                          <w:rFonts w:ascii="Bahnschrift SemiCondensed" w:hAnsi="Bahnschrift SemiCondensed"/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</w:pPr>
                      <w:r w:rsidRPr="006074A2">
                        <w:rPr>
                          <w:rFonts w:ascii="Bahnschrift SemiCondensed" w:hAnsi="Bahnschrift SemiCondensed"/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BFR-</w:t>
                      </w:r>
                      <w:r w:rsidR="00B6148E">
                        <w:rPr>
                          <w:rFonts w:ascii="Bahnschrift SemiCondensed" w:hAnsi="Bahnschrift SemiCondensed"/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7</w:t>
                      </w:r>
                      <w:r w:rsidRPr="006074A2">
                        <w:rPr>
                          <w:rFonts w:ascii="Bahnschrift SemiCondensed" w:hAnsi="Bahnschrift SemiCondensed"/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  <w:t xml:space="preserve">11 </w:t>
                      </w:r>
                      <w:r w:rsidR="006074A2" w:rsidRPr="006074A2">
                        <w:rPr>
                          <w:rFonts w:ascii="Bahnschrift SemiCondensed" w:hAnsi="Bahnschrift SemiCondensed"/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has excellent resin wetting and fiber dispersion.</w:t>
                      </w:r>
                    </w:p>
                    <w:p w14:paraId="2D9C845B" w14:textId="7F32A282" w:rsidR="006074A2" w:rsidRPr="006074A2" w:rsidRDefault="006074A2" w:rsidP="001B2C7C">
                      <w:pPr>
                        <w:pStyle w:val="MyHeadtitle"/>
                        <w:jc w:val="left"/>
                        <w:rPr>
                          <w:rFonts w:ascii="Bahnschrift SemiCondensed" w:hAnsi="Bahnschrift SemiCondensed"/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</w:pPr>
                    </w:p>
                    <w:p w14:paraId="32F94E56" w14:textId="77777777" w:rsidR="006074A2" w:rsidRPr="006074A2" w:rsidRDefault="006074A2" w:rsidP="006074A2">
                      <w:pPr>
                        <w:pStyle w:val="MyHeadtitle"/>
                        <w:jc w:val="left"/>
                        <w:rPr>
                          <w:rFonts w:ascii="Bahnschrift SemiCondensed" w:hAnsi="Bahnschrift SemiCondensed"/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</w:pPr>
                      <w:r w:rsidRPr="006074A2">
                        <w:rPr>
                          <w:rFonts w:ascii="Bahnschrift SemiCondensed" w:hAnsi="Bahnschrift SemiCondensed"/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It is designed for application in panels. Basalt fiber can prolong its life, can improve its performance and can reduce the cost of the project, so it has a strong commercial value. This paper focuses on the short shear basalt fiber reinforced cement mix.</w:t>
                      </w:r>
                    </w:p>
                    <w:p w14:paraId="213F0FF0" w14:textId="77777777" w:rsidR="006074A2" w:rsidRPr="006074A2" w:rsidRDefault="006074A2" w:rsidP="006074A2">
                      <w:pPr>
                        <w:pStyle w:val="MyHeadtitle"/>
                        <w:jc w:val="left"/>
                        <w:rPr>
                          <w:rFonts w:ascii="Bahnschrift SemiCondensed" w:hAnsi="Bahnschrift SemiCondensed"/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</w:pPr>
                      <w:r w:rsidRPr="006074A2">
                        <w:rPr>
                          <w:rFonts w:ascii="Bahnschrift SemiCondensed" w:hAnsi="Bahnschrift SemiCondensed"/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The product is added to the cement mix to improve the mechanical properties and service performance of the surface.</w:t>
                      </w:r>
                    </w:p>
                    <w:p w14:paraId="0B5323BC" w14:textId="688E5D6A" w:rsidR="006074A2" w:rsidRDefault="006074A2" w:rsidP="006074A2">
                      <w:pPr>
                        <w:pStyle w:val="MyHeadtitle"/>
                        <w:jc w:val="left"/>
                        <w:rPr>
                          <w:rFonts w:ascii="Bahnschrift SemiCondensed" w:hAnsi="Bahnschrift SemiCondensed"/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</w:pPr>
                      <w:r w:rsidRPr="006074A2">
                        <w:rPr>
                          <w:rFonts w:ascii="Bahnschrift SemiCondensed" w:hAnsi="Bahnschrift SemiCondensed"/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The addition of basalt fiber in the cement mix can improve fracture resistance and anti-ageing crack resistance to significantly extend the service life of the concrete artefact.</w:t>
                      </w:r>
                    </w:p>
                    <w:p w14:paraId="38A29ADA" w14:textId="77777777" w:rsidR="006074A2" w:rsidRPr="006074A2" w:rsidRDefault="006074A2" w:rsidP="006074A2">
                      <w:pPr>
                        <w:pStyle w:val="MyHeadtitle"/>
                        <w:jc w:val="left"/>
                        <w:rPr>
                          <w:rFonts w:ascii="Bahnschrift SemiCondensed" w:hAnsi="Bahnschrift SemiCondensed"/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</w:pPr>
                    </w:p>
                    <w:p w14:paraId="0F8EA9F5" w14:textId="77777777" w:rsidR="006074A2" w:rsidRPr="006074A2" w:rsidRDefault="006074A2" w:rsidP="006074A2">
                      <w:pPr>
                        <w:pStyle w:val="MyHeadtitle"/>
                        <w:jc w:val="left"/>
                        <w:rPr>
                          <w:rFonts w:ascii="Bahnschrift SemiCondensed" w:hAnsi="Bahnschrift SemiCondensed"/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</w:pPr>
                      <w:r w:rsidRPr="006074A2">
                        <w:rPr>
                          <w:rFonts w:ascii="Bahnschrift SemiCondensed" w:hAnsi="Bahnschrift SemiCondensed"/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Product characteristics:</w:t>
                      </w:r>
                    </w:p>
                    <w:p w14:paraId="6F1ADA7E" w14:textId="77777777" w:rsidR="006074A2" w:rsidRPr="006074A2" w:rsidRDefault="006074A2" w:rsidP="006074A2">
                      <w:pPr>
                        <w:pStyle w:val="MyHeadtitle"/>
                        <w:numPr>
                          <w:ilvl w:val="0"/>
                          <w:numId w:val="10"/>
                        </w:numPr>
                        <w:jc w:val="left"/>
                        <w:rPr>
                          <w:rFonts w:ascii="Bahnschrift SemiCondensed" w:hAnsi="Bahnschrift SemiCondensed"/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</w:pPr>
                      <w:r w:rsidRPr="006074A2">
                        <w:rPr>
                          <w:rFonts w:ascii="Bahnschrift SemiCondensed" w:hAnsi="Bahnschrift SemiCondensed"/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Excellent mechanical property.</w:t>
                      </w:r>
                    </w:p>
                    <w:p w14:paraId="743D0057" w14:textId="77777777" w:rsidR="006074A2" w:rsidRPr="006074A2" w:rsidRDefault="006074A2" w:rsidP="006074A2">
                      <w:pPr>
                        <w:pStyle w:val="MyHeadtitle"/>
                        <w:numPr>
                          <w:ilvl w:val="0"/>
                          <w:numId w:val="10"/>
                        </w:numPr>
                        <w:jc w:val="left"/>
                        <w:rPr>
                          <w:rFonts w:ascii="Bahnschrift SemiCondensed" w:hAnsi="Bahnschrift SemiCondensed"/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</w:pPr>
                      <w:r w:rsidRPr="006074A2">
                        <w:rPr>
                          <w:rFonts w:ascii="Bahnschrift SemiCondensed" w:hAnsi="Bahnschrift SemiCondensed"/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Good static control and cuttability.</w:t>
                      </w:r>
                    </w:p>
                    <w:p w14:paraId="63431173" w14:textId="77777777" w:rsidR="006074A2" w:rsidRPr="006074A2" w:rsidRDefault="006074A2" w:rsidP="006074A2">
                      <w:pPr>
                        <w:pStyle w:val="MyHeadtitle"/>
                        <w:numPr>
                          <w:ilvl w:val="0"/>
                          <w:numId w:val="10"/>
                        </w:numPr>
                        <w:jc w:val="left"/>
                        <w:rPr>
                          <w:rFonts w:ascii="Bahnschrift SemiCondensed" w:hAnsi="Bahnschrift SemiCondensed"/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</w:pPr>
                      <w:r w:rsidRPr="006074A2">
                        <w:rPr>
                          <w:rFonts w:ascii="Bahnschrift SemiCondensed" w:hAnsi="Bahnschrift SemiCondensed"/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Fast external wetting.</w:t>
                      </w:r>
                    </w:p>
                    <w:p w14:paraId="1F014EC2" w14:textId="77777777" w:rsidR="006074A2" w:rsidRPr="006074A2" w:rsidRDefault="006074A2" w:rsidP="006074A2">
                      <w:pPr>
                        <w:pStyle w:val="MyHeadtitle"/>
                        <w:numPr>
                          <w:ilvl w:val="0"/>
                          <w:numId w:val="10"/>
                        </w:numPr>
                        <w:jc w:val="left"/>
                        <w:rPr>
                          <w:rFonts w:ascii="Bahnschrift SemiCondensed" w:hAnsi="Bahnschrift SemiCondensed"/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</w:pPr>
                      <w:r w:rsidRPr="006074A2">
                        <w:rPr>
                          <w:rFonts w:ascii="Bahnschrift SemiCondensed" w:hAnsi="Bahnschrift SemiCondensed"/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Exceptional dispersion.</w:t>
                      </w:r>
                    </w:p>
                    <w:p w14:paraId="1037241F" w14:textId="77777777" w:rsidR="006074A2" w:rsidRPr="006074A2" w:rsidRDefault="006074A2" w:rsidP="006074A2">
                      <w:pPr>
                        <w:pStyle w:val="MyHeadtitle"/>
                        <w:numPr>
                          <w:ilvl w:val="0"/>
                          <w:numId w:val="10"/>
                        </w:numPr>
                        <w:jc w:val="left"/>
                        <w:rPr>
                          <w:rFonts w:ascii="Bahnschrift SemiCondensed" w:hAnsi="Bahnschrift SemiCondensed"/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</w:pPr>
                      <w:r w:rsidRPr="006074A2">
                        <w:rPr>
                          <w:rFonts w:ascii="Bahnschrift SemiCondensed" w:hAnsi="Bahnschrift SemiCondensed"/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Good stability at high temperatures.</w:t>
                      </w:r>
                    </w:p>
                    <w:p w14:paraId="2E718338" w14:textId="77777777" w:rsidR="006074A2" w:rsidRPr="006074A2" w:rsidRDefault="006074A2" w:rsidP="006074A2">
                      <w:pPr>
                        <w:pStyle w:val="MyHeadtitle"/>
                        <w:numPr>
                          <w:ilvl w:val="0"/>
                          <w:numId w:val="10"/>
                        </w:numPr>
                        <w:jc w:val="left"/>
                        <w:rPr>
                          <w:rFonts w:ascii="Bahnschrift SemiCondensed" w:hAnsi="Bahnschrift SemiCondensed"/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</w:pPr>
                      <w:r w:rsidRPr="006074A2">
                        <w:rPr>
                          <w:rFonts w:ascii="Bahnschrift SemiCondensed" w:hAnsi="Bahnschrift SemiCondensed"/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Good crack resistance at low temperatures.</w:t>
                      </w:r>
                    </w:p>
                    <w:p w14:paraId="1E41031C" w14:textId="77777777" w:rsidR="001B2C7C" w:rsidRPr="006074A2" w:rsidRDefault="001B2C7C" w:rsidP="001B2C7C">
                      <w:pPr>
                        <w:pStyle w:val="MyHeadtitle"/>
                        <w:jc w:val="left"/>
                        <w:rPr>
                          <w:rStyle w:val="sowc"/>
                          <w:color w:val="auto"/>
                          <w:sz w:val="24"/>
                          <w:szCs w:val="24"/>
                          <w:lang w:val="en-GB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1B2C7C">
        <w:rPr>
          <w:noProof/>
          <w:lang w:val="it-IT"/>
        </w:rPr>
        <w:drawing>
          <wp:anchor distT="0" distB="0" distL="114300" distR="114300" simplePos="0" relativeHeight="251672576" behindDoc="0" locked="0" layoutInCell="1" allowOverlap="1" wp14:anchorId="6AA4A4B7" wp14:editId="4989F9F3">
            <wp:simplePos x="0" y="0"/>
            <wp:positionH relativeFrom="column">
              <wp:posOffset>5617771</wp:posOffset>
            </wp:positionH>
            <wp:positionV relativeFrom="paragraph">
              <wp:posOffset>924791</wp:posOffset>
            </wp:positionV>
            <wp:extent cx="904875" cy="820757"/>
            <wp:effectExtent l="0" t="0" r="0" b="0"/>
            <wp:wrapTopAndBottom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8207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677" w:rsidRPr="001B2C7C">
        <w:rPr>
          <w:lang w:val="it-IT"/>
        </w:rPr>
        <w:br w:type="page"/>
      </w:r>
    </w:p>
    <w:p w14:paraId="2333EEDA" w14:textId="2F74846D" w:rsidR="001B2C7C" w:rsidRDefault="001B2C7C" w:rsidP="00504677"/>
    <w:p w14:paraId="46E8AFED" w14:textId="4C5FA0EB" w:rsidR="001B2C7C" w:rsidRPr="00F05954" w:rsidRDefault="004D00EA" w:rsidP="00F05954">
      <w:pPr>
        <w:pStyle w:val="MyHeadtitle"/>
        <w:rPr>
          <w:rFonts w:ascii="Bahnschrift SemiCondensed" w:hAnsi="Bahnschrift SemiCondensed"/>
          <w:b/>
          <w:color w:val="000000" w:themeColor="text1"/>
          <w:sz w:val="28"/>
          <w:szCs w:val="28"/>
          <w:lang w:val="it-IT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708416" behindDoc="0" locked="0" layoutInCell="1" allowOverlap="1" wp14:anchorId="16892EBC" wp14:editId="7B2CD65F">
                <wp:simplePos x="0" y="0"/>
                <wp:positionH relativeFrom="column">
                  <wp:posOffset>381000</wp:posOffset>
                </wp:positionH>
                <wp:positionV relativeFrom="page">
                  <wp:posOffset>6886575</wp:posOffset>
                </wp:positionV>
                <wp:extent cx="6772275" cy="2619375"/>
                <wp:effectExtent l="0" t="0" r="9525" b="9525"/>
                <wp:wrapNone/>
                <wp:docPr id="14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2275" cy="2619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883BE99" w14:textId="77777777" w:rsidR="006074A2" w:rsidRPr="006074A2" w:rsidRDefault="006074A2" w:rsidP="006074A2">
                            <w:pPr>
                              <w:pStyle w:val="MyHeadtitle"/>
                              <w:jc w:val="left"/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6074A2"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>Functional indicators:</w:t>
                            </w:r>
                          </w:p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958"/>
                              <w:gridCol w:w="3075"/>
                              <w:gridCol w:w="3521"/>
                            </w:tblGrid>
                            <w:tr w:rsidR="006074A2" w14:paraId="1263E955" w14:textId="77777777" w:rsidTr="00511318">
                              <w:tc>
                                <w:tcPr>
                                  <w:tcW w:w="4248" w:type="dxa"/>
                                </w:tcPr>
                                <w:p w14:paraId="2133E8FF" w14:textId="77777777" w:rsidR="006074A2" w:rsidRPr="006074A2" w:rsidRDefault="006074A2" w:rsidP="00511318">
                                  <w:pPr>
                                    <w:pStyle w:val="MyHeadtitle"/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39" w:type="dxa"/>
                                </w:tcPr>
                                <w:p w14:paraId="5F7E4A50" w14:textId="77777777" w:rsidR="006074A2" w:rsidRPr="006074A2" w:rsidRDefault="006074A2" w:rsidP="00511318">
                                  <w:pPr>
                                    <w:pStyle w:val="MyHeadtitle"/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</w:pPr>
                                  <w:r w:rsidRPr="006074A2"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  <w:t>Unit of measurement</w:t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</w:tcPr>
                                <w:p w14:paraId="0AF5CA70" w14:textId="77777777" w:rsidR="006074A2" w:rsidRPr="006074A2" w:rsidRDefault="006074A2" w:rsidP="00511318">
                                  <w:pPr>
                                    <w:pStyle w:val="MyHeadtitle"/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</w:pPr>
                                  <w:r w:rsidRPr="006074A2"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  <w:t>Technical specifications</w:t>
                                  </w:r>
                                </w:p>
                              </w:tc>
                            </w:tr>
                            <w:tr w:rsidR="006074A2" w14:paraId="781CEEF7" w14:textId="77777777" w:rsidTr="00511318">
                              <w:tc>
                                <w:tcPr>
                                  <w:tcW w:w="4248" w:type="dxa"/>
                                </w:tcPr>
                                <w:p w14:paraId="1DFB0FAA" w14:textId="77777777" w:rsidR="006074A2" w:rsidRPr="006074A2" w:rsidRDefault="006074A2" w:rsidP="00511318">
                                  <w:pPr>
                                    <w:pStyle w:val="MyHeadtitle"/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</w:pPr>
                                  <w:r w:rsidRPr="006074A2"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  <w:t>Thermal conductivity</w:t>
                                  </w:r>
                                </w:p>
                              </w:tc>
                              <w:tc>
                                <w:tcPr>
                                  <w:tcW w:w="3239" w:type="dxa"/>
                                </w:tcPr>
                                <w:p w14:paraId="43949F8F" w14:textId="77777777" w:rsidR="006074A2" w:rsidRPr="006074A2" w:rsidRDefault="006074A2" w:rsidP="00511318">
                                  <w:pPr>
                                    <w:pStyle w:val="MyHeadtitle"/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</w:pPr>
                                  <w:r w:rsidRPr="006074A2"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  <w:t>W / (m · K)</w:t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</w:tcPr>
                                <w:p w14:paraId="37BA10A2" w14:textId="77777777" w:rsidR="006074A2" w:rsidRPr="006074A2" w:rsidRDefault="006074A2" w:rsidP="00511318">
                                  <w:pPr>
                                    <w:pStyle w:val="MyHeadtitle"/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</w:pPr>
                                  <w:r w:rsidRPr="006074A2"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  <w:t>0.030 - 0.038</w:t>
                                  </w:r>
                                </w:p>
                              </w:tc>
                            </w:tr>
                            <w:tr w:rsidR="006074A2" w14:paraId="313F169B" w14:textId="77777777" w:rsidTr="00511318">
                              <w:tc>
                                <w:tcPr>
                                  <w:tcW w:w="4248" w:type="dxa"/>
                                </w:tcPr>
                                <w:p w14:paraId="09086AF3" w14:textId="77777777" w:rsidR="006074A2" w:rsidRPr="006074A2" w:rsidRDefault="006074A2" w:rsidP="00511318">
                                  <w:pPr>
                                    <w:pStyle w:val="MyHeadtitle"/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</w:pPr>
                                  <w:r w:rsidRPr="006074A2"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  <w:t>Volume resistance</w:t>
                                  </w:r>
                                </w:p>
                              </w:tc>
                              <w:tc>
                                <w:tcPr>
                                  <w:tcW w:w="3239" w:type="dxa"/>
                                </w:tcPr>
                                <w:p w14:paraId="22FBB170" w14:textId="77777777" w:rsidR="006074A2" w:rsidRPr="006074A2" w:rsidRDefault="006074A2" w:rsidP="00511318">
                                  <w:pPr>
                                    <w:pStyle w:val="MyHeadtitle"/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</w:pPr>
                                  <w:r w:rsidRPr="006074A2"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  <w:t>Ω · m</w:t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</w:tcPr>
                                <w:p w14:paraId="2CD2E244" w14:textId="77777777" w:rsidR="006074A2" w:rsidRPr="006074A2" w:rsidRDefault="006074A2" w:rsidP="00511318">
                                  <w:pPr>
                                    <w:pStyle w:val="MyHeadtitle"/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</w:pPr>
                                  <w:r w:rsidRPr="006074A2"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  <w:t>1 * 10 ^ 12</w:t>
                                  </w:r>
                                </w:p>
                              </w:tc>
                            </w:tr>
                            <w:tr w:rsidR="006074A2" w14:paraId="4A9896B2" w14:textId="77777777" w:rsidTr="00511318">
                              <w:tc>
                                <w:tcPr>
                                  <w:tcW w:w="4248" w:type="dxa"/>
                                </w:tcPr>
                                <w:p w14:paraId="5C531239" w14:textId="77777777" w:rsidR="006074A2" w:rsidRPr="00486FBC" w:rsidRDefault="006074A2" w:rsidP="00511318">
                                  <w:pPr>
                                    <w:pStyle w:val="MyHeadtitle"/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fr-FR"/>
                                    </w:rPr>
                                  </w:pPr>
                                  <w:r w:rsidRPr="00486FBC"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fr-FR"/>
                                    </w:rPr>
                                    <w:t xml:space="preserve">Chemical </w:t>
                                  </w:r>
                                  <w:proofErr w:type="gramStart"/>
                                  <w:r w:rsidRPr="00486FBC"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fr-FR"/>
                                    </w:rPr>
                                    <w:t>composition:</w:t>
                                  </w:r>
                                  <w:proofErr w:type="gramEnd"/>
                                  <w:r w:rsidRPr="00486FBC"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fr-FR"/>
                                    </w:rPr>
                                    <w:t xml:space="preserve"> total </w:t>
                                  </w:r>
                                  <w:proofErr w:type="spellStart"/>
                                  <w:r w:rsidRPr="00486FBC"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fr-FR"/>
                                    </w:rPr>
                                    <w:t>iron</w:t>
                                  </w:r>
                                  <w:proofErr w:type="spellEnd"/>
                                  <w:r w:rsidRPr="00486FBC"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fr-FR"/>
                                    </w:rPr>
                                    <w:t xml:space="preserve"> oxides</w:t>
                                  </w:r>
                                </w:p>
                              </w:tc>
                              <w:tc>
                                <w:tcPr>
                                  <w:tcW w:w="3239" w:type="dxa"/>
                                </w:tcPr>
                                <w:p w14:paraId="79EEED58" w14:textId="77777777" w:rsidR="006074A2" w:rsidRPr="006074A2" w:rsidRDefault="006074A2" w:rsidP="00511318">
                                  <w:pPr>
                                    <w:pStyle w:val="MyHeadtitle"/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</w:pPr>
                                  <w:r w:rsidRPr="006074A2">
                                    <w:rPr>
                                      <w:rFonts w:ascii="Bahnschrift SemiCondensed" w:hAnsi="Bahnschrift SemiCondensed" w:hint="eastAsia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</w:tcPr>
                                <w:p w14:paraId="5E144499" w14:textId="77777777" w:rsidR="006074A2" w:rsidRPr="006074A2" w:rsidRDefault="006074A2" w:rsidP="00511318">
                                  <w:pPr>
                                    <w:pStyle w:val="MyHeadtitle"/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</w:pPr>
                                  <w:r w:rsidRPr="006074A2">
                                    <w:rPr>
                                      <w:rFonts w:ascii="Bahnschrift SemiCondensed" w:hAnsi="Bahnschrift SemiCondensed" w:hint="eastAsia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  <w:t>≥</w:t>
                                  </w:r>
                                  <w:r w:rsidRPr="006074A2">
                                    <w:rPr>
                                      <w:rFonts w:ascii="Bahnschrift SemiCondensed" w:hAnsi="Bahnschrift SemiCondensed" w:hint="eastAsia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  <w:t xml:space="preserve"> 7.0</w:t>
                                  </w:r>
                                </w:p>
                              </w:tc>
                            </w:tr>
                          </w:tbl>
                          <w:p w14:paraId="5ADA00D5" w14:textId="77777777" w:rsidR="006074A2" w:rsidRDefault="006074A2" w:rsidP="006074A2">
                            <w:pPr>
                              <w:pStyle w:val="MyHeadtitle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785EC0DE" w14:textId="77777777" w:rsidR="006074A2" w:rsidRDefault="006074A2" w:rsidP="006074A2">
                            <w:pPr>
                              <w:pStyle w:val="MyHeadtitle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661A0E84" w14:textId="77777777" w:rsidR="006074A2" w:rsidRDefault="006074A2" w:rsidP="006074A2">
                            <w:pPr>
                              <w:pStyle w:val="MyHeadtitle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10ABC030" w14:textId="77777777" w:rsidR="006074A2" w:rsidRDefault="006074A2" w:rsidP="006074A2">
                            <w:pPr>
                              <w:pStyle w:val="MyHeadtitle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27F8A9EF" w14:textId="77777777" w:rsidR="006074A2" w:rsidRDefault="006074A2" w:rsidP="006074A2">
                            <w:pPr>
                              <w:pStyle w:val="MyHeadtitle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099C0E05" w14:textId="77777777" w:rsidR="006074A2" w:rsidRDefault="006074A2" w:rsidP="006074A2">
                            <w:pPr>
                              <w:pStyle w:val="MyHeadtitle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42D28146" w14:textId="77777777" w:rsidR="006074A2" w:rsidRDefault="006074A2" w:rsidP="006074A2">
                            <w:pPr>
                              <w:pStyle w:val="MyHeadtitle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20B641C2" w14:textId="77777777" w:rsidR="006074A2" w:rsidRDefault="006074A2" w:rsidP="006074A2">
                            <w:pPr>
                              <w:pStyle w:val="MyHeadtitle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0B057577" w14:textId="77777777" w:rsidR="006074A2" w:rsidRDefault="006074A2" w:rsidP="006074A2">
                            <w:pPr>
                              <w:pStyle w:val="MyHeadtitle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6B77FC5E" w14:textId="77777777" w:rsidR="006074A2" w:rsidRDefault="006074A2" w:rsidP="006074A2">
                            <w:pPr>
                              <w:pStyle w:val="MyHeadtitle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75198D71" w14:textId="77777777" w:rsidR="006074A2" w:rsidRPr="002126E9" w:rsidRDefault="006074A2" w:rsidP="006074A2">
                            <w:pPr>
                              <w:pStyle w:val="MyHeadtitle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70542C72" w14:textId="77777777" w:rsidR="006074A2" w:rsidRPr="002126E9" w:rsidRDefault="006074A2" w:rsidP="006074A2">
                            <w:pPr>
                              <w:pStyle w:val="My"/>
                              <w:jc w:val="center"/>
                              <w:rPr>
                                <w:rStyle w:val="sowc"/>
                                <w:sz w:val="4"/>
                                <w:szCs w:val="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892EBC" id="_x0000_s1029" type="#_x0000_t202" style="position:absolute;left:0;text-align:left;margin-left:30pt;margin-top:542.25pt;width:533.25pt;height:206.25pt;z-index:2517084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" filled="f" fillcolor="#fffffe" stroked="f" strokecolor="#212120" insetpen="t">
                <v:textbox inset="2.88pt,2.88pt,2.88pt,2.88pt">
                  <w:txbxContent>
                    <w:p w14:paraId="6883BE99" w14:textId="77777777" w:rsidR="006074A2" w:rsidRPr="006074A2" w:rsidRDefault="006074A2" w:rsidP="006074A2">
                      <w:pPr>
                        <w:pStyle w:val="MyHeadtitle"/>
                        <w:jc w:val="left"/>
                        <w:rPr>
                          <w:rFonts w:ascii="Bahnschrift SemiCondensed" w:hAnsi="Bahnschrift SemiCondensed"/>
                          <w:b/>
                          <w:color w:val="000000" w:themeColor="text1"/>
                          <w:sz w:val="28"/>
                          <w:szCs w:val="28"/>
                          <w:lang w:val="it-IT"/>
                        </w:rPr>
                      </w:pPr>
                      <w:r w:rsidRPr="006074A2">
                        <w:rPr>
                          <w:rFonts w:ascii="Bahnschrift SemiCondensed" w:hAnsi="Bahnschrift SemiCondensed"/>
                          <w:b/>
                          <w:color w:val="000000" w:themeColor="text1"/>
                          <w:sz w:val="28"/>
                          <w:szCs w:val="28"/>
                          <w:lang w:val="it-IT"/>
                        </w:rPr>
                        <w:t>Functional indicators:</w:t>
                      </w:r>
                    </w:p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958"/>
                        <w:gridCol w:w="3075"/>
                        <w:gridCol w:w="3521"/>
                      </w:tblGrid>
                      <w:tr w:rsidR="006074A2" w14:paraId="1263E955" w14:textId="77777777" w:rsidTr="00511318">
                        <w:tc>
                          <w:tcPr>
                            <w:tcW w:w="4248" w:type="dxa"/>
                          </w:tcPr>
                          <w:p w14:paraId="2133E8FF" w14:textId="77777777" w:rsidR="006074A2" w:rsidRPr="006074A2" w:rsidRDefault="006074A2" w:rsidP="00511318">
                            <w:pPr>
                              <w:pStyle w:val="MyHeadtitle"/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</w:pPr>
                          </w:p>
                        </w:tc>
                        <w:tc>
                          <w:tcPr>
                            <w:tcW w:w="3239" w:type="dxa"/>
                          </w:tcPr>
                          <w:p w14:paraId="5F7E4A50" w14:textId="77777777" w:rsidR="006074A2" w:rsidRPr="006074A2" w:rsidRDefault="006074A2" w:rsidP="00511318">
                            <w:pPr>
                              <w:pStyle w:val="MyHeadtitle"/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6074A2"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>Unit of measurement</w:t>
                            </w:r>
                          </w:p>
                        </w:tc>
                        <w:tc>
                          <w:tcPr>
                            <w:tcW w:w="3742" w:type="dxa"/>
                          </w:tcPr>
                          <w:p w14:paraId="0AF5CA70" w14:textId="77777777" w:rsidR="006074A2" w:rsidRPr="006074A2" w:rsidRDefault="006074A2" w:rsidP="00511318">
                            <w:pPr>
                              <w:pStyle w:val="MyHeadtitle"/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6074A2"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>Technical specifications</w:t>
                            </w:r>
                          </w:p>
                        </w:tc>
                      </w:tr>
                      <w:tr w:rsidR="006074A2" w14:paraId="781CEEF7" w14:textId="77777777" w:rsidTr="00511318">
                        <w:tc>
                          <w:tcPr>
                            <w:tcW w:w="4248" w:type="dxa"/>
                          </w:tcPr>
                          <w:p w14:paraId="1DFB0FAA" w14:textId="77777777" w:rsidR="006074A2" w:rsidRPr="006074A2" w:rsidRDefault="006074A2" w:rsidP="00511318">
                            <w:pPr>
                              <w:pStyle w:val="MyHeadtitle"/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6074A2"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>Thermal conductivity</w:t>
                            </w:r>
                          </w:p>
                        </w:tc>
                        <w:tc>
                          <w:tcPr>
                            <w:tcW w:w="3239" w:type="dxa"/>
                          </w:tcPr>
                          <w:p w14:paraId="43949F8F" w14:textId="77777777" w:rsidR="006074A2" w:rsidRPr="006074A2" w:rsidRDefault="006074A2" w:rsidP="00511318">
                            <w:pPr>
                              <w:pStyle w:val="MyHeadtitle"/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6074A2"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>W / (m · K)</w:t>
                            </w:r>
                          </w:p>
                        </w:tc>
                        <w:tc>
                          <w:tcPr>
                            <w:tcW w:w="3742" w:type="dxa"/>
                          </w:tcPr>
                          <w:p w14:paraId="37BA10A2" w14:textId="77777777" w:rsidR="006074A2" w:rsidRPr="006074A2" w:rsidRDefault="006074A2" w:rsidP="00511318">
                            <w:pPr>
                              <w:pStyle w:val="MyHeadtitle"/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6074A2"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>0.030 - 0.038</w:t>
                            </w:r>
                          </w:p>
                        </w:tc>
                      </w:tr>
                      <w:tr w:rsidR="006074A2" w14:paraId="313F169B" w14:textId="77777777" w:rsidTr="00511318">
                        <w:tc>
                          <w:tcPr>
                            <w:tcW w:w="4248" w:type="dxa"/>
                          </w:tcPr>
                          <w:p w14:paraId="09086AF3" w14:textId="77777777" w:rsidR="006074A2" w:rsidRPr="006074A2" w:rsidRDefault="006074A2" w:rsidP="00511318">
                            <w:pPr>
                              <w:pStyle w:val="MyHeadtitle"/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6074A2"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>Volume resistance</w:t>
                            </w:r>
                          </w:p>
                        </w:tc>
                        <w:tc>
                          <w:tcPr>
                            <w:tcW w:w="3239" w:type="dxa"/>
                          </w:tcPr>
                          <w:p w14:paraId="22FBB170" w14:textId="77777777" w:rsidR="006074A2" w:rsidRPr="006074A2" w:rsidRDefault="006074A2" w:rsidP="00511318">
                            <w:pPr>
                              <w:pStyle w:val="MyHeadtitle"/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6074A2"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>Ω · m</w:t>
                            </w:r>
                          </w:p>
                        </w:tc>
                        <w:tc>
                          <w:tcPr>
                            <w:tcW w:w="3742" w:type="dxa"/>
                          </w:tcPr>
                          <w:p w14:paraId="2CD2E244" w14:textId="77777777" w:rsidR="006074A2" w:rsidRPr="006074A2" w:rsidRDefault="006074A2" w:rsidP="00511318">
                            <w:pPr>
                              <w:pStyle w:val="MyHeadtitle"/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6074A2"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>1 * 10 ^ 12</w:t>
                            </w:r>
                          </w:p>
                        </w:tc>
                      </w:tr>
                      <w:tr w:rsidR="006074A2" w14:paraId="4A9896B2" w14:textId="77777777" w:rsidTr="00511318">
                        <w:tc>
                          <w:tcPr>
                            <w:tcW w:w="4248" w:type="dxa"/>
                          </w:tcPr>
                          <w:p w14:paraId="5C531239" w14:textId="77777777" w:rsidR="006074A2" w:rsidRPr="00486FBC" w:rsidRDefault="006074A2" w:rsidP="00511318">
                            <w:pPr>
                              <w:pStyle w:val="MyHeadtitle"/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486FBC"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fr-FR"/>
                              </w:rPr>
                              <w:t xml:space="preserve">Chemical </w:t>
                            </w:r>
                            <w:proofErr w:type="gramStart"/>
                            <w:r w:rsidRPr="00486FBC"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fr-FR"/>
                              </w:rPr>
                              <w:t>composition:</w:t>
                            </w:r>
                            <w:proofErr w:type="gramEnd"/>
                            <w:r w:rsidRPr="00486FBC"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fr-FR"/>
                              </w:rPr>
                              <w:t xml:space="preserve"> total </w:t>
                            </w:r>
                            <w:proofErr w:type="spellStart"/>
                            <w:r w:rsidRPr="00486FBC"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fr-FR"/>
                              </w:rPr>
                              <w:t>iron</w:t>
                            </w:r>
                            <w:proofErr w:type="spellEnd"/>
                            <w:r w:rsidRPr="00486FBC"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fr-FR"/>
                              </w:rPr>
                              <w:t xml:space="preserve"> oxides</w:t>
                            </w:r>
                          </w:p>
                        </w:tc>
                        <w:tc>
                          <w:tcPr>
                            <w:tcW w:w="3239" w:type="dxa"/>
                          </w:tcPr>
                          <w:p w14:paraId="79EEED58" w14:textId="77777777" w:rsidR="006074A2" w:rsidRPr="006074A2" w:rsidRDefault="006074A2" w:rsidP="00511318">
                            <w:pPr>
                              <w:pStyle w:val="MyHeadtitle"/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6074A2">
                              <w:rPr>
                                <w:rFonts w:ascii="Bahnschrift SemiCondensed" w:hAnsi="Bahnschrift SemiCondensed" w:hint="eastAsia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3742" w:type="dxa"/>
                          </w:tcPr>
                          <w:p w14:paraId="5E144499" w14:textId="77777777" w:rsidR="006074A2" w:rsidRPr="006074A2" w:rsidRDefault="006074A2" w:rsidP="00511318">
                            <w:pPr>
                              <w:pStyle w:val="MyHeadtitle"/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6074A2">
                              <w:rPr>
                                <w:rFonts w:ascii="Bahnschrift SemiCondensed" w:hAnsi="Bahnschrift SemiCondensed" w:hint="eastAsia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>≥</w:t>
                            </w:r>
                            <w:r w:rsidRPr="006074A2">
                              <w:rPr>
                                <w:rFonts w:ascii="Bahnschrift SemiCondensed" w:hAnsi="Bahnschrift SemiCondensed" w:hint="eastAsia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 xml:space="preserve"> 7.0</w:t>
                            </w:r>
                          </w:p>
                        </w:tc>
                      </w:tr>
                    </w:tbl>
                    <w:p w14:paraId="5ADA00D5" w14:textId="77777777" w:rsidR="006074A2" w:rsidRDefault="006074A2" w:rsidP="006074A2">
                      <w:pPr>
                        <w:pStyle w:val="MyHeadtitle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785EC0DE" w14:textId="77777777" w:rsidR="006074A2" w:rsidRDefault="006074A2" w:rsidP="006074A2">
                      <w:pPr>
                        <w:pStyle w:val="MyHeadtitle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661A0E84" w14:textId="77777777" w:rsidR="006074A2" w:rsidRDefault="006074A2" w:rsidP="006074A2">
                      <w:pPr>
                        <w:pStyle w:val="MyHeadtitle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10ABC030" w14:textId="77777777" w:rsidR="006074A2" w:rsidRDefault="006074A2" w:rsidP="006074A2">
                      <w:pPr>
                        <w:pStyle w:val="MyHeadtitle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27F8A9EF" w14:textId="77777777" w:rsidR="006074A2" w:rsidRDefault="006074A2" w:rsidP="006074A2">
                      <w:pPr>
                        <w:pStyle w:val="MyHeadtitle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099C0E05" w14:textId="77777777" w:rsidR="006074A2" w:rsidRDefault="006074A2" w:rsidP="006074A2">
                      <w:pPr>
                        <w:pStyle w:val="MyHeadtitle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42D28146" w14:textId="77777777" w:rsidR="006074A2" w:rsidRDefault="006074A2" w:rsidP="006074A2">
                      <w:pPr>
                        <w:pStyle w:val="MyHeadtitle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20B641C2" w14:textId="77777777" w:rsidR="006074A2" w:rsidRDefault="006074A2" w:rsidP="006074A2">
                      <w:pPr>
                        <w:pStyle w:val="MyHeadtitle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0B057577" w14:textId="77777777" w:rsidR="006074A2" w:rsidRDefault="006074A2" w:rsidP="006074A2">
                      <w:pPr>
                        <w:pStyle w:val="MyHeadtitle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6B77FC5E" w14:textId="77777777" w:rsidR="006074A2" w:rsidRDefault="006074A2" w:rsidP="006074A2">
                      <w:pPr>
                        <w:pStyle w:val="MyHeadtitle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75198D71" w14:textId="77777777" w:rsidR="006074A2" w:rsidRPr="002126E9" w:rsidRDefault="006074A2" w:rsidP="006074A2">
                      <w:pPr>
                        <w:pStyle w:val="MyHeadtitle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70542C72" w14:textId="77777777" w:rsidR="006074A2" w:rsidRPr="002126E9" w:rsidRDefault="006074A2" w:rsidP="006074A2">
                      <w:pPr>
                        <w:pStyle w:val="My"/>
                        <w:jc w:val="center"/>
                        <w:rPr>
                          <w:rStyle w:val="sowc"/>
                          <w:sz w:val="4"/>
                          <w:szCs w:val="4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6074A2"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706368" behindDoc="0" locked="0" layoutInCell="1" allowOverlap="1" wp14:anchorId="0458095D" wp14:editId="0BAD39FB">
                <wp:simplePos x="0" y="0"/>
                <wp:positionH relativeFrom="column">
                  <wp:posOffset>381000</wp:posOffset>
                </wp:positionH>
                <wp:positionV relativeFrom="page">
                  <wp:posOffset>409575</wp:posOffset>
                </wp:positionV>
                <wp:extent cx="6677025" cy="6515100"/>
                <wp:effectExtent l="0" t="0" r="9525" b="0"/>
                <wp:wrapNone/>
                <wp:docPr id="10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651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20FB756" w14:textId="77777777" w:rsidR="006074A2" w:rsidRPr="006074A2" w:rsidRDefault="006074A2" w:rsidP="006074A2">
                            <w:pPr>
                              <w:pStyle w:val="MyHeadtitle"/>
                              <w:jc w:val="left"/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6074A2"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>Technical data sheet:</w:t>
                            </w:r>
                          </w:p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681"/>
                              <w:gridCol w:w="2328"/>
                              <w:gridCol w:w="2196"/>
                              <w:gridCol w:w="2184"/>
                            </w:tblGrid>
                            <w:tr w:rsidR="006074A2" w:rsidRPr="006074A2" w14:paraId="1D81C396" w14:textId="77777777" w:rsidTr="005634B3">
                              <w:tc>
                                <w:tcPr>
                                  <w:tcW w:w="3681" w:type="dxa"/>
                                </w:tcPr>
                                <w:p w14:paraId="7FF92C17" w14:textId="77777777" w:rsidR="006074A2" w:rsidRPr="006074A2" w:rsidRDefault="006074A2" w:rsidP="005634B3">
                                  <w:pPr>
                                    <w:pStyle w:val="MyHeadtitle"/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8" w:type="dxa"/>
                                </w:tcPr>
                                <w:p w14:paraId="151D63FF" w14:textId="77777777" w:rsidR="006074A2" w:rsidRPr="006074A2" w:rsidRDefault="006074A2" w:rsidP="005634B3">
                                  <w:pPr>
                                    <w:pStyle w:val="MyHeadtitle"/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</w:pPr>
                                  <w:r w:rsidRPr="006074A2"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  <w:t>Unit of measurement</w:t>
                                  </w:r>
                                </w:p>
                              </w:tc>
                              <w:tc>
                                <w:tcPr>
                                  <w:tcW w:w="2196" w:type="dxa"/>
                                </w:tcPr>
                                <w:p w14:paraId="2391E802" w14:textId="77777777" w:rsidR="006074A2" w:rsidRPr="006074A2" w:rsidRDefault="006074A2" w:rsidP="005634B3">
                                  <w:pPr>
                                    <w:pStyle w:val="MyHeadtitle"/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</w:pPr>
                                  <w:r w:rsidRPr="006074A2"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  <w:t>Technical indicators</w:t>
                                  </w:r>
                                </w:p>
                              </w:tc>
                              <w:tc>
                                <w:tcPr>
                                  <w:tcW w:w="2184" w:type="dxa"/>
                                </w:tcPr>
                                <w:p w14:paraId="2F7E5B4F" w14:textId="77777777" w:rsidR="006074A2" w:rsidRPr="006074A2" w:rsidRDefault="006074A2" w:rsidP="005634B3">
                                  <w:pPr>
                                    <w:pStyle w:val="MyHeadtitle"/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</w:pPr>
                                  <w:r w:rsidRPr="006074A2"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  <w:t>Test method</w:t>
                                  </w:r>
                                </w:p>
                              </w:tc>
                            </w:tr>
                            <w:tr w:rsidR="006074A2" w:rsidRPr="006074A2" w14:paraId="6A316510" w14:textId="77777777" w:rsidTr="005634B3">
                              <w:tc>
                                <w:tcPr>
                                  <w:tcW w:w="3681" w:type="dxa"/>
                                </w:tcPr>
                                <w:p w14:paraId="16391BD3" w14:textId="77777777" w:rsidR="006074A2" w:rsidRPr="004D00EA" w:rsidRDefault="006074A2" w:rsidP="002126E9">
                                  <w:pPr>
                                    <w:pStyle w:val="MyHeadtitle"/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en-GB"/>
                                    </w:rPr>
                                  </w:pPr>
                                  <w:r w:rsidRPr="004D00EA"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en-GB"/>
                                    </w:rPr>
                                    <w:t>Tensile strength of immersed yarns</w:t>
                                  </w:r>
                                </w:p>
                              </w:tc>
                              <w:tc>
                                <w:tcPr>
                                  <w:tcW w:w="2328" w:type="dxa"/>
                                </w:tcPr>
                                <w:p w14:paraId="27ED2853" w14:textId="77777777" w:rsidR="006074A2" w:rsidRPr="006074A2" w:rsidRDefault="006074A2" w:rsidP="005634B3">
                                  <w:pPr>
                                    <w:pStyle w:val="MyHeadtitle"/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</w:pPr>
                                  <w:r w:rsidRPr="006074A2"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  <w:t xml:space="preserve">MPa </w:t>
                                  </w:r>
                                </w:p>
                              </w:tc>
                              <w:tc>
                                <w:tcPr>
                                  <w:tcW w:w="2196" w:type="dxa"/>
                                </w:tcPr>
                                <w:p w14:paraId="5030B43F" w14:textId="77777777" w:rsidR="006074A2" w:rsidRPr="006074A2" w:rsidRDefault="006074A2" w:rsidP="005634B3">
                                  <w:pPr>
                                    <w:pStyle w:val="MyHeadtitle"/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</w:pPr>
                                  <w:r w:rsidRPr="006074A2"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  <w:t>17 my = 2400</w:t>
                                  </w:r>
                                </w:p>
                                <w:p w14:paraId="777FA249" w14:textId="77777777" w:rsidR="006074A2" w:rsidRPr="006074A2" w:rsidRDefault="006074A2" w:rsidP="005634B3">
                                  <w:pPr>
                                    <w:pStyle w:val="MyHeadtitle"/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</w:pPr>
                                  <w:r w:rsidRPr="006074A2"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  <w:t>13 my = 2500</w:t>
                                  </w:r>
                                </w:p>
                              </w:tc>
                              <w:tc>
                                <w:tcPr>
                                  <w:tcW w:w="2184" w:type="dxa"/>
                                </w:tcPr>
                                <w:p w14:paraId="7681BCB5" w14:textId="77777777" w:rsidR="006074A2" w:rsidRPr="006074A2" w:rsidRDefault="006074A2" w:rsidP="005634B3">
                                  <w:pPr>
                                    <w:pStyle w:val="MyHeadtitle"/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</w:pPr>
                                  <w:r w:rsidRPr="006074A2"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  <w:t>GB / T 20310</w:t>
                                  </w:r>
                                </w:p>
                              </w:tc>
                            </w:tr>
                            <w:tr w:rsidR="006074A2" w:rsidRPr="006074A2" w14:paraId="1197D7DF" w14:textId="77777777" w:rsidTr="005634B3">
                              <w:tc>
                                <w:tcPr>
                                  <w:tcW w:w="3681" w:type="dxa"/>
                                </w:tcPr>
                                <w:p w14:paraId="03FEF3A7" w14:textId="77777777" w:rsidR="006074A2" w:rsidRPr="006074A2" w:rsidRDefault="006074A2" w:rsidP="005634B3">
                                  <w:pPr>
                                    <w:pStyle w:val="MyHeadtitle"/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</w:pPr>
                                  <w:r w:rsidRPr="006074A2"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  <w:t>Fracture resistance</w:t>
                                  </w:r>
                                </w:p>
                              </w:tc>
                              <w:tc>
                                <w:tcPr>
                                  <w:tcW w:w="2328" w:type="dxa"/>
                                </w:tcPr>
                                <w:p w14:paraId="66D6032A" w14:textId="77777777" w:rsidR="006074A2" w:rsidRPr="006074A2" w:rsidRDefault="006074A2" w:rsidP="005634B3">
                                  <w:pPr>
                                    <w:pStyle w:val="MyHeadtitle"/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</w:pPr>
                                  <w:r w:rsidRPr="006074A2"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  <w:t xml:space="preserve">N/Tex </w:t>
                                  </w:r>
                                </w:p>
                              </w:tc>
                              <w:tc>
                                <w:tcPr>
                                  <w:tcW w:w="2196" w:type="dxa"/>
                                </w:tcPr>
                                <w:p w14:paraId="3B44569F" w14:textId="77777777" w:rsidR="006074A2" w:rsidRPr="006074A2" w:rsidRDefault="006074A2" w:rsidP="005634B3">
                                  <w:pPr>
                                    <w:pStyle w:val="MyHeadtitle"/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</w:pPr>
                                  <w:r w:rsidRPr="006074A2"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  <w:t xml:space="preserve">17 my: </w:t>
                                  </w:r>
                                  <w:r w:rsidRPr="006074A2">
                                    <w:rPr>
                                      <w:rFonts w:ascii="Arial" w:hAnsi="Arial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  <w:t>≥</w:t>
                                  </w:r>
                                  <w:r w:rsidRPr="006074A2"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  <w:t xml:space="preserve"> 0,4</w:t>
                                  </w:r>
                                </w:p>
                                <w:p w14:paraId="47BBEEF9" w14:textId="77777777" w:rsidR="006074A2" w:rsidRPr="006074A2" w:rsidRDefault="006074A2" w:rsidP="005634B3">
                                  <w:pPr>
                                    <w:pStyle w:val="MyHeadtitle"/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</w:pPr>
                                  <w:r w:rsidRPr="006074A2"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  <w:t xml:space="preserve">13 my: </w:t>
                                  </w:r>
                                  <w:r w:rsidRPr="006074A2">
                                    <w:rPr>
                                      <w:rFonts w:ascii="Arial" w:hAnsi="Arial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  <w:t>≥</w:t>
                                  </w:r>
                                  <w:r w:rsidRPr="006074A2"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  <w:t xml:space="preserve"> 0,5</w:t>
                                  </w:r>
                                </w:p>
                              </w:tc>
                              <w:tc>
                                <w:tcPr>
                                  <w:tcW w:w="2184" w:type="dxa"/>
                                </w:tcPr>
                                <w:p w14:paraId="0FCB9ECD" w14:textId="77777777" w:rsidR="006074A2" w:rsidRPr="006074A2" w:rsidRDefault="006074A2" w:rsidP="005634B3">
                                  <w:pPr>
                                    <w:pStyle w:val="MyHeadtitle"/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</w:pPr>
                                  <w:r w:rsidRPr="006074A2"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  <w:t>GB / T 7690.3</w:t>
                                  </w:r>
                                </w:p>
                              </w:tc>
                            </w:tr>
                            <w:tr w:rsidR="006074A2" w:rsidRPr="006074A2" w14:paraId="62D06C94" w14:textId="77777777" w:rsidTr="005634B3">
                              <w:tc>
                                <w:tcPr>
                                  <w:tcW w:w="3681" w:type="dxa"/>
                                </w:tcPr>
                                <w:p w14:paraId="09413EBC" w14:textId="77777777" w:rsidR="006074A2" w:rsidRPr="006074A2" w:rsidRDefault="006074A2" w:rsidP="005634B3">
                                  <w:pPr>
                                    <w:pStyle w:val="MyHeadtitle"/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</w:pPr>
                                  <w:r w:rsidRPr="006074A2"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  <w:t>Elongation at break</w:t>
                                  </w:r>
                                </w:p>
                              </w:tc>
                              <w:tc>
                                <w:tcPr>
                                  <w:tcW w:w="2328" w:type="dxa"/>
                                </w:tcPr>
                                <w:p w14:paraId="27107908" w14:textId="77777777" w:rsidR="006074A2" w:rsidRPr="006074A2" w:rsidRDefault="006074A2" w:rsidP="005634B3">
                                  <w:pPr>
                                    <w:pStyle w:val="MyHeadtitle"/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</w:pPr>
                                  <w:r w:rsidRPr="006074A2"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2196" w:type="dxa"/>
                                </w:tcPr>
                                <w:p w14:paraId="3DFFED5D" w14:textId="77777777" w:rsidR="006074A2" w:rsidRPr="006074A2" w:rsidRDefault="006074A2" w:rsidP="005634B3">
                                  <w:pPr>
                                    <w:pStyle w:val="MyHeadtitle"/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</w:pPr>
                                  <w:r w:rsidRPr="006074A2">
                                    <w:rPr>
                                      <w:rFonts w:ascii="Arial" w:hAnsi="Arial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  <w:t>≤</w:t>
                                  </w:r>
                                  <w:r w:rsidRPr="006074A2"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  <w:t xml:space="preserve"> 3.1</w:t>
                                  </w:r>
                                </w:p>
                              </w:tc>
                              <w:tc>
                                <w:tcPr>
                                  <w:tcW w:w="2184" w:type="dxa"/>
                                </w:tcPr>
                                <w:p w14:paraId="1E41F13D" w14:textId="77777777" w:rsidR="006074A2" w:rsidRPr="006074A2" w:rsidRDefault="006074A2" w:rsidP="005634B3">
                                  <w:pPr>
                                    <w:pStyle w:val="MyHeadtitle"/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</w:pPr>
                                  <w:r w:rsidRPr="006074A2"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  <w:t>GB / T 7690.3</w:t>
                                  </w:r>
                                </w:p>
                              </w:tc>
                            </w:tr>
                            <w:tr w:rsidR="006074A2" w:rsidRPr="006074A2" w14:paraId="1498F1E2" w14:textId="77777777" w:rsidTr="005634B3">
                              <w:tc>
                                <w:tcPr>
                                  <w:tcW w:w="3681" w:type="dxa"/>
                                </w:tcPr>
                                <w:p w14:paraId="70E2452D" w14:textId="77777777" w:rsidR="006074A2" w:rsidRPr="006074A2" w:rsidRDefault="006074A2" w:rsidP="005634B3">
                                  <w:pPr>
                                    <w:pStyle w:val="MyHeadtitle"/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</w:pPr>
                                  <w:r w:rsidRPr="006074A2"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  <w:t>Water content</w:t>
                                  </w:r>
                                </w:p>
                              </w:tc>
                              <w:tc>
                                <w:tcPr>
                                  <w:tcW w:w="2328" w:type="dxa"/>
                                </w:tcPr>
                                <w:p w14:paraId="3384C044" w14:textId="77777777" w:rsidR="006074A2" w:rsidRPr="006074A2" w:rsidRDefault="006074A2" w:rsidP="005634B3">
                                  <w:pPr>
                                    <w:pStyle w:val="MyHeadtitle"/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</w:pPr>
                                  <w:r w:rsidRPr="006074A2"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2196" w:type="dxa"/>
                                </w:tcPr>
                                <w:p w14:paraId="06D0C05B" w14:textId="77777777" w:rsidR="006074A2" w:rsidRPr="006074A2" w:rsidRDefault="006074A2" w:rsidP="005634B3">
                                  <w:pPr>
                                    <w:pStyle w:val="MyHeadtitle"/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</w:pPr>
                                  <w:r w:rsidRPr="006074A2">
                                    <w:rPr>
                                      <w:rFonts w:ascii="Arial" w:hAnsi="Arial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  <w:t>≤</w:t>
                                  </w:r>
                                  <w:r w:rsidRPr="006074A2"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  <w:t xml:space="preserve"> 0.1</w:t>
                                  </w:r>
                                </w:p>
                              </w:tc>
                              <w:tc>
                                <w:tcPr>
                                  <w:tcW w:w="2184" w:type="dxa"/>
                                </w:tcPr>
                                <w:p w14:paraId="117019C2" w14:textId="77777777" w:rsidR="006074A2" w:rsidRPr="006074A2" w:rsidRDefault="006074A2" w:rsidP="005634B3">
                                  <w:pPr>
                                    <w:pStyle w:val="MyHeadtitle"/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</w:pPr>
                                  <w:r w:rsidRPr="006074A2"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  <w:t>GB / T 9914.1</w:t>
                                  </w:r>
                                </w:p>
                              </w:tc>
                            </w:tr>
                            <w:tr w:rsidR="006074A2" w:rsidRPr="006074A2" w14:paraId="7FBDD244" w14:textId="77777777" w:rsidTr="005634B3">
                              <w:tc>
                                <w:tcPr>
                                  <w:tcW w:w="3681" w:type="dxa"/>
                                </w:tcPr>
                                <w:p w14:paraId="4A842CBD" w14:textId="77777777" w:rsidR="006074A2" w:rsidRPr="006074A2" w:rsidRDefault="006074A2" w:rsidP="005634B3">
                                  <w:pPr>
                                    <w:pStyle w:val="MyHeadtitle"/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</w:pPr>
                                  <w:r w:rsidRPr="006074A2"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  <w:t>Presence of fuel content</w:t>
                                  </w:r>
                                </w:p>
                              </w:tc>
                              <w:tc>
                                <w:tcPr>
                                  <w:tcW w:w="2328" w:type="dxa"/>
                                </w:tcPr>
                                <w:p w14:paraId="4BB52CFF" w14:textId="77777777" w:rsidR="006074A2" w:rsidRPr="006074A2" w:rsidRDefault="006074A2" w:rsidP="005634B3">
                                  <w:pPr>
                                    <w:pStyle w:val="MyHeadtitle"/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</w:pPr>
                                  <w:r w:rsidRPr="006074A2"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2196" w:type="dxa"/>
                                </w:tcPr>
                                <w:p w14:paraId="008C006B" w14:textId="77777777" w:rsidR="006074A2" w:rsidRPr="006074A2" w:rsidRDefault="006074A2" w:rsidP="005634B3">
                                  <w:pPr>
                                    <w:pStyle w:val="MyHeadtitle"/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</w:pPr>
                                  <w:r w:rsidRPr="006074A2">
                                    <w:rPr>
                                      <w:rFonts w:ascii="Arial" w:hAnsi="Arial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  <w:t>≤</w:t>
                                  </w:r>
                                  <w:r w:rsidRPr="006074A2"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  <w:t xml:space="preserve"> 0.5</w:t>
                                  </w:r>
                                </w:p>
                              </w:tc>
                              <w:tc>
                                <w:tcPr>
                                  <w:tcW w:w="2184" w:type="dxa"/>
                                </w:tcPr>
                                <w:p w14:paraId="15F8AAD1" w14:textId="77777777" w:rsidR="006074A2" w:rsidRPr="006074A2" w:rsidRDefault="006074A2" w:rsidP="005634B3">
                                  <w:pPr>
                                    <w:pStyle w:val="MyHeadtitle"/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</w:pPr>
                                  <w:r w:rsidRPr="006074A2"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  <w:t>GB / T 9914.2</w:t>
                                  </w:r>
                                </w:p>
                              </w:tc>
                            </w:tr>
                            <w:tr w:rsidR="006074A2" w:rsidRPr="006074A2" w14:paraId="6DD473FA" w14:textId="77777777" w:rsidTr="005634B3">
                              <w:tc>
                                <w:tcPr>
                                  <w:tcW w:w="3681" w:type="dxa"/>
                                </w:tcPr>
                                <w:p w14:paraId="303864D7" w14:textId="77777777" w:rsidR="006074A2" w:rsidRPr="006074A2" w:rsidRDefault="006074A2" w:rsidP="005634B3">
                                  <w:pPr>
                                    <w:pStyle w:val="MyHeadtitle"/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</w:pPr>
                                  <w:r w:rsidRPr="006074A2"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  <w:t>Density</w:t>
                                  </w:r>
                                </w:p>
                              </w:tc>
                              <w:tc>
                                <w:tcPr>
                                  <w:tcW w:w="2328" w:type="dxa"/>
                                </w:tcPr>
                                <w:p w14:paraId="7E815E26" w14:textId="77777777" w:rsidR="006074A2" w:rsidRPr="006074A2" w:rsidRDefault="006074A2" w:rsidP="005634B3">
                                  <w:pPr>
                                    <w:pStyle w:val="MyHeadtitle"/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</w:pPr>
                                  <w:r w:rsidRPr="006074A2"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  <w:t>g/cm3</w:t>
                                  </w:r>
                                </w:p>
                              </w:tc>
                              <w:tc>
                                <w:tcPr>
                                  <w:tcW w:w="2196" w:type="dxa"/>
                                </w:tcPr>
                                <w:p w14:paraId="4405D409" w14:textId="77777777" w:rsidR="006074A2" w:rsidRPr="006074A2" w:rsidRDefault="006074A2" w:rsidP="005634B3">
                                  <w:pPr>
                                    <w:pStyle w:val="MyHeadtitle"/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</w:pPr>
                                  <w:r w:rsidRPr="006074A2"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  <w:t>2.6 - 2.7</w:t>
                                  </w:r>
                                </w:p>
                              </w:tc>
                              <w:tc>
                                <w:tcPr>
                                  <w:tcW w:w="2184" w:type="dxa"/>
                                </w:tcPr>
                                <w:p w14:paraId="2EA43D67" w14:textId="77777777" w:rsidR="006074A2" w:rsidRPr="006074A2" w:rsidRDefault="006074A2" w:rsidP="005634B3">
                                  <w:pPr>
                                    <w:pStyle w:val="MyHeadtitle"/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</w:pPr>
                                  <w:r w:rsidRPr="006074A2"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  <w:t>ISO 1183-1</w:t>
                                  </w:r>
                                </w:p>
                              </w:tc>
                            </w:tr>
                            <w:tr w:rsidR="006074A2" w:rsidRPr="006074A2" w14:paraId="7E4A8727" w14:textId="77777777" w:rsidTr="005634B3">
                              <w:tc>
                                <w:tcPr>
                                  <w:tcW w:w="3681" w:type="dxa"/>
                                </w:tcPr>
                                <w:p w14:paraId="0A723CAD" w14:textId="77777777" w:rsidR="006074A2" w:rsidRPr="006074A2" w:rsidRDefault="006074A2" w:rsidP="005634B3">
                                  <w:pPr>
                                    <w:pStyle w:val="MyHeadtitle"/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</w:pPr>
                                  <w:r w:rsidRPr="006074A2"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  <w:t>Oil absorption</w:t>
                                  </w:r>
                                </w:p>
                              </w:tc>
                              <w:tc>
                                <w:tcPr>
                                  <w:tcW w:w="2328" w:type="dxa"/>
                                </w:tcPr>
                                <w:p w14:paraId="5B8E8041" w14:textId="77777777" w:rsidR="006074A2" w:rsidRPr="006074A2" w:rsidRDefault="006074A2" w:rsidP="005634B3">
                                  <w:pPr>
                                    <w:pStyle w:val="MyHeadtitle"/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</w:pPr>
                                  <w:r w:rsidRPr="006074A2"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  <w:t xml:space="preserve">% </w:t>
                                  </w:r>
                                </w:p>
                              </w:tc>
                              <w:tc>
                                <w:tcPr>
                                  <w:tcW w:w="2196" w:type="dxa"/>
                                </w:tcPr>
                                <w:p w14:paraId="04DB1B6D" w14:textId="77777777" w:rsidR="006074A2" w:rsidRPr="006074A2" w:rsidRDefault="006074A2" w:rsidP="005634B3">
                                  <w:pPr>
                                    <w:pStyle w:val="MyHeadtitle"/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</w:pPr>
                                  <w:r w:rsidRPr="006074A2">
                                    <w:rPr>
                                      <w:rFonts w:ascii="Arial" w:hAnsi="Arial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  <w:t>≥</w:t>
                                  </w:r>
                                  <w:r w:rsidRPr="006074A2"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2184" w:type="dxa"/>
                                </w:tcPr>
                                <w:p w14:paraId="64B7E7F5" w14:textId="77777777" w:rsidR="006074A2" w:rsidRPr="006074A2" w:rsidRDefault="006074A2" w:rsidP="005634B3">
                                  <w:pPr>
                                    <w:pStyle w:val="MyHeadtitle"/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</w:pPr>
                                  <w:r w:rsidRPr="006074A2"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6074A2" w:rsidRPr="006074A2" w14:paraId="37B1030D" w14:textId="77777777" w:rsidTr="005634B3">
                              <w:tc>
                                <w:tcPr>
                                  <w:tcW w:w="3681" w:type="dxa"/>
                                </w:tcPr>
                                <w:p w14:paraId="0C2FEB9E" w14:textId="77777777" w:rsidR="006074A2" w:rsidRPr="006074A2" w:rsidRDefault="006074A2" w:rsidP="005634B3">
                                  <w:pPr>
                                    <w:pStyle w:val="MyHeadtitle"/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</w:pPr>
                                  <w:r w:rsidRPr="006074A2"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  <w:t>Moisture content</w:t>
                                  </w:r>
                                </w:p>
                              </w:tc>
                              <w:tc>
                                <w:tcPr>
                                  <w:tcW w:w="2328" w:type="dxa"/>
                                </w:tcPr>
                                <w:p w14:paraId="256EB709" w14:textId="77777777" w:rsidR="006074A2" w:rsidRPr="006074A2" w:rsidRDefault="006074A2" w:rsidP="005634B3">
                                  <w:pPr>
                                    <w:pStyle w:val="MyHeadtitle"/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</w:pPr>
                                  <w:r w:rsidRPr="006074A2"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  <w:t xml:space="preserve">% </w:t>
                                  </w:r>
                                </w:p>
                              </w:tc>
                              <w:tc>
                                <w:tcPr>
                                  <w:tcW w:w="2196" w:type="dxa"/>
                                </w:tcPr>
                                <w:p w14:paraId="2370954F" w14:textId="77777777" w:rsidR="006074A2" w:rsidRPr="006074A2" w:rsidRDefault="006074A2" w:rsidP="005634B3">
                                  <w:pPr>
                                    <w:pStyle w:val="MyHeadtitle"/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</w:pPr>
                                  <w:r w:rsidRPr="006074A2">
                                    <w:rPr>
                                      <w:rFonts w:ascii="Arial" w:hAnsi="Arial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  <w:t>≤</w:t>
                                  </w:r>
                                  <w:r w:rsidRPr="006074A2"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  <w:t>0.2</w:t>
                                  </w:r>
                                </w:p>
                              </w:tc>
                              <w:tc>
                                <w:tcPr>
                                  <w:tcW w:w="2184" w:type="dxa"/>
                                </w:tcPr>
                                <w:p w14:paraId="311CC4A7" w14:textId="77777777" w:rsidR="006074A2" w:rsidRPr="006074A2" w:rsidRDefault="006074A2" w:rsidP="005634B3">
                                  <w:pPr>
                                    <w:pStyle w:val="MyHeadtitle"/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</w:pPr>
                                  <w:r w:rsidRPr="006074A2"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6074A2" w:rsidRPr="006074A2" w14:paraId="04A48429" w14:textId="77777777" w:rsidTr="005634B3">
                              <w:tc>
                                <w:tcPr>
                                  <w:tcW w:w="3681" w:type="dxa"/>
                                </w:tcPr>
                                <w:p w14:paraId="1CCECF09" w14:textId="77777777" w:rsidR="006074A2" w:rsidRPr="006074A2" w:rsidRDefault="006074A2" w:rsidP="005634B3">
                                  <w:pPr>
                                    <w:pStyle w:val="MyHeadtitle"/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</w:pPr>
                                  <w:r w:rsidRPr="006074A2"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  <w:t>Flammability</w:t>
                                  </w:r>
                                </w:p>
                              </w:tc>
                              <w:tc>
                                <w:tcPr>
                                  <w:tcW w:w="2328" w:type="dxa"/>
                                </w:tcPr>
                                <w:p w14:paraId="44E9406B" w14:textId="77777777" w:rsidR="006074A2" w:rsidRPr="006074A2" w:rsidRDefault="006074A2" w:rsidP="005634B3">
                                  <w:pPr>
                                    <w:pStyle w:val="MyHeadtitle"/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</w:pPr>
                                  <w:r w:rsidRPr="006074A2"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  <w:t xml:space="preserve">- </w:t>
                                  </w:r>
                                </w:p>
                              </w:tc>
                              <w:tc>
                                <w:tcPr>
                                  <w:tcW w:w="2196" w:type="dxa"/>
                                </w:tcPr>
                                <w:p w14:paraId="435932E5" w14:textId="1EA941AC" w:rsidR="006074A2" w:rsidRPr="006074A2" w:rsidRDefault="006074A2" w:rsidP="005634B3">
                                  <w:pPr>
                                    <w:pStyle w:val="MyHeadtitle"/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</w:pPr>
                                  <w:r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  <w:t>None</w:t>
                                  </w:r>
                                </w:p>
                              </w:tc>
                              <w:tc>
                                <w:tcPr>
                                  <w:tcW w:w="2184" w:type="dxa"/>
                                </w:tcPr>
                                <w:p w14:paraId="500255DB" w14:textId="77777777" w:rsidR="006074A2" w:rsidRPr="006074A2" w:rsidRDefault="006074A2" w:rsidP="005634B3">
                                  <w:pPr>
                                    <w:pStyle w:val="MyHeadtitle"/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</w:pPr>
                                  <w:r w:rsidRPr="006074A2"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6074A2" w:rsidRPr="006074A2" w14:paraId="383017BA" w14:textId="77777777" w:rsidTr="005634B3">
                              <w:tc>
                                <w:tcPr>
                                  <w:tcW w:w="3681" w:type="dxa"/>
                                </w:tcPr>
                                <w:p w14:paraId="366EC4F4" w14:textId="77777777" w:rsidR="006074A2" w:rsidRPr="006074A2" w:rsidRDefault="006074A2" w:rsidP="005634B3">
                                  <w:pPr>
                                    <w:pStyle w:val="MyHeadtitle"/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</w:pPr>
                                  <w:r w:rsidRPr="006074A2"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  <w:t>Heat resistance</w:t>
                                  </w:r>
                                </w:p>
                              </w:tc>
                              <w:tc>
                                <w:tcPr>
                                  <w:tcW w:w="2328" w:type="dxa"/>
                                </w:tcPr>
                                <w:p w14:paraId="528696FC" w14:textId="77777777" w:rsidR="006074A2" w:rsidRPr="006074A2" w:rsidRDefault="006074A2" w:rsidP="005634B3">
                                  <w:pPr>
                                    <w:pStyle w:val="MyHeadtitle"/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</w:pPr>
                                  <w:r w:rsidRPr="006074A2"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  <w:t xml:space="preserve">% </w:t>
                                  </w:r>
                                </w:p>
                              </w:tc>
                              <w:tc>
                                <w:tcPr>
                                  <w:tcW w:w="2196" w:type="dxa"/>
                                </w:tcPr>
                                <w:p w14:paraId="105B334B" w14:textId="77777777" w:rsidR="006074A2" w:rsidRPr="006074A2" w:rsidRDefault="006074A2" w:rsidP="005634B3">
                                  <w:pPr>
                                    <w:pStyle w:val="MyHeadtitle"/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</w:pPr>
                                  <w:r w:rsidRPr="006074A2">
                                    <w:rPr>
                                      <w:rFonts w:ascii="Arial" w:hAnsi="Arial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  <w:t>≥</w:t>
                                  </w:r>
                                  <w:r w:rsidRPr="006074A2"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  <w:t>85</w:t>
                                  </w:r>
                                </w:p>
                              </w:tc>
                              <w:tc>
                                <w:tcPr>
                                  <w:tcW w:w="2184" w:type="dxa"/>
                                </w:tcPr>
                                <w:p w14:paraId="15CB6D62" w14:textId="77777777" w:rsidR="006074A2" w:rsidRPr="006074A2" w:rsidRDefault="006074A2" w:rsidP="005634B3">
                                  <w:pPr>
                                    <w:pStyle w:val="MyHeadtitle"/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</w:pPr>
                                  <w:r w:rsidRPr="006074A2"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6074A2" w:rsidRPr="006074A2" w14:paraId="63E573FF" w14:textId="77777777" w:rsidTr="005634B3">
                              <w:tc>
                                <w:tcPr>
                                  <w:tcW w:w="3681" w:type="dxa"/>
                                </w:tcPr>
                                <w:p w14:paraId="280B0D38" w14:textId="77777777" w:rsidR="006074A2" w:rsidRPr="006074A2" w:rsidRDefault="006074A2" w:rsidP="005634B3">
                                  <w:pPr>
                                    <w:pStyle w:val="MyHeadtitle"/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</w:pPr>
                                  <w:r w:rsidRPr="006074A2"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  <w:t>Elasticity</w:t>
                                  </w:r>
                                </w:p>
                              </w:tc>
                              <w:tc>
                                <w:tcPr>
                                  <w:tcW w:w="2328" w:type="dxa"/>
                                </w:tcPr>
                                <w:p w14:paraId="4B06DE3B" w14:textId="77777777" w:rsidR="006074A2" w:rsidRPr="006074A2" w:rsidRDefault="006074A2" w:rsidP="005634B3">
                                  <w:pPr>
                                    <w:pStyle w:val="MyHeadtitle"/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</w:pPr>
                                  <w:r w:rsidRPr="006074A2"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  <w:t xml:space="preserve">GPa </w:t>
                                  </w:r>
                                </w:p>
                              </w:tc>
                              <w:tc>
                                <w:tcPr>
                                  <w:tcW w:w="2196" w:type="dxa"/>
                                </w:tcPr>
                                <w:p w14:paraId="618862CF" w14:textId="77777777" w:rsidR="006074A2" w:rsidRPr="006074A2" w:rsidRDefault="006074A2" w:rsidP="005634B3">
                                  <w:pPr>
                                    <w:pStyle w:val="MyHeadtitle"/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</w:pPr>
                                  <w:r w:rsidRPr="006074A2">
                                    <w:rPr>
                                      <w:rFonts w:ascii="Arial" w:hAnsi="Arial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  <w:t>≥</w:t>
                                  </w:r>
                                  <w:r w:rsidRPr="006074A2"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2184" w:type="dxa"/>
                                </w:tcPr>
                                <w:p w14:paraId="4843962F" w14:textId="77777777" w:rsidR="006074A2" w:rsidRPr="006074A2" w:rsidRDefault="006074A2" w:rsidP="005634B3">
                                  <w:pPr>
                                    <w:pStyle w:val="MyHeadtitle"/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49FDF31" w14:textId="77777777" w:rsidR="006074A2" w:rsidRPr="005634B3" w:rsidRDefault="006074A2" w:rsidP="006074A2">
                            <w:pPr>
                              <w:pStyle w:val="MyHeadtitle"/>
                              <w:rPr>
                                <w:rFonts w:ascii="Book Antiqua" w:hAnsi="Book Antiqua"/>
                                <w:b/>
                                <w:color w:val="auto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344247AC" w14:textId="77777777" w:rsidR="006074A2" w:rsidRPr="005634B3" w:rsidRDefault="006074A2" w:rsidP="006074A2">
                            <w:pPr>
                              <w:pStyle w:val="MyHeadtitle"/>
                              <w:rPr>
                                <w:rFonts w:ascii="Book Antiqua" w:hAnsi="Book Antiqua"/>
                                <w:b/>
                                <w:color w:val="auto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6DC46879" w14:textId="77777777" w:rsidR="006074A2" w:rsidRPr="005634B3" w:rsidRDefault="006074A2" w:rsidP="006074A2">
                            <w:pPr>
                              <w:pStyle w:val="MyHeadtitle"/>
                              <w:rPr>
                                <w:rFonts w:ascii="Book Antiqua" w:hAnsi="Book Antiqua"/>
                                <w:b/>
                                <w:color w:val="auto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22E8E5BE" w14:textId="77777777" w:rsidR="006074A2" w:rsidRPr="005634B3" w:rsidRDefault="006074A2" w:rsidP="006074A2">
                            <w:pPr>
                              <w:pStyle w:val="MyHeadtitle"/>
                              <w:jc w:val="left"/>
                              <w:rPr>
                                <w:b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14:paraId="5BC26032" w14:textId="77777777" w:rsidR="006074A2" w:rsidRPr="005634B3" w:rsidRDefault="006074A2" w:rsidP="006074A2">
                            <w:pPr>
                              <w:pStyle w:val="MyHeadtitle"/>
                              <w:jc w:val="left"/>
                              <w:rPr>
                                <w:b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14:paraId="4AF14484" w14:textId="77777777" w:rsidR="006074A2" w:rsidRPr="005634B3" w:rsidRDefault="006074A2" w:rsidP="006074A2">
                            <w:pPr>
                              <w:pStyle w:val="MyHeadtitle"/>
                              <w:jc w:val="left"/>
                              <w:rPr>
                                <w:b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14:paraId="24DE5A71" w14:textId="77777777" w:rsidR="006074A2" w:rsidRPr="005634B3" w:rsidRDefault="006074A2" w:rsidP="006074A2">
                            <w:pPr>
                              <w:pStyle w:val="MyHeadtitle"/>
                              <w:jc w:val="left"/>
                              <w:rPr>
                                <w:b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14:paraId="01405667" w14:textId="77777777" w:rsidR="006074A2" w:rsidRPr="005634B3" w:rsidRDefault="006074A2" w:rsidP="006074A2">
                            <w:pPr>
                              <w:pStyle w:val="MyHeadtitle"/>
                              <w:jc w:val="left"/>
                              <w:rPr>
                                <w:b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14:paraId="1C3F6D7C" w14:textId="77777777" w:rsidR="006074A2" w:rsidRPr="005634B3" w:rsidRDefault="006074A2" w:rsidP="006074A2">
                            <w:pPr>
                              <w:pStyle w:val="MyHeadtitle"/>
                              <w:jc w:val="left"/>
                              <w:rPr>
                                <w:b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14:paraId="4857ED23" w14:textId="77777777" w:rsidR="006074A2" w:rsidRPr="005634B3" w:rsidRDefault="006074A2" w:rsidP="006074A2">
                            <w:pPr>
                              <w:pStyle w:val="MyHeadtitle"/>
                              <w:jc w:val="left"/>
                              <w:rPr>
                                <w:b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14:paraId="70313ACE" w14:textId="77777777" w:rsidR="006074A2" w:rsidRPr="005634B3" w:rsidRDefault="006074A2" w:rsidP="006074A2">
                            <w:pPr>
                              <w:pStyle w:val="MyHeadtitle"/>
                              <w:jc w:val="left"/>
                              <w:rPr>
                                <w:b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14:paraId="2BA9E653" w14:textId="77777777" w:rsidR="006074A2" w:rsidRPr="005634B3" w:rsidRDefault="006074A2" w:rsidP="006074A2">
                            <w:pPr>
                              <w:pStyle w:val="My"/>
                              <w:rPr>
                                <w:rStyle w:val="sowc"/>
                                <w:sz w:val="4"/>
                                <w:szCs w:val="4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58095D" id="_x0000_s1030" type="#_x0000_t202" style="position:absolute;left:0;text-align:left;margin-left:30pt;margin-top:32.25pt;width:525.75pt;height:513pt;z-index:2517063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" filled="f" fillcolor="#fffffe" stroked="f" strokecolor="#212120" insetpen="t">
                <v:textbox inset="2.88pt,2.88pt,2.88pt,2.88pt">
                  <w:txbxContent>
                    <w:p w14:paraId="120FB756" w14:textId="77777777" w:rsidR="006074A2" w:rsidRPr="006074A2" w:rsidRDefault="006074A2" w:rsidP="006074A2">
                      <w:pPr>
                        <w:pStyle w:val="MyHeadtitle"/>
                        <w:jc w:val="left"/>
                        <w:rPr>
                          <w:rFonts w:ascii="Bahnschrift SemiCondensed" w:hAnsi="Bahnschrift SemiCondensed"/>
                          <w:b/>
                          <w:color w:val="000000" w:themeColor="text1"/>
                          <w:sz w:val="28"/>
                          <w:szCs w:val="28"/>
                          <w:lang w:val="it-IT"/>
                        </w:rPr>
                      </w:pPr>
                      <w:r w:rsidRPr="006074A2">
                        <w:rPr>
                          <w:rFonts w:ascii="Bahnschrift SemiCondensed" w:hAnsi="Bahnschrift SemiCondensed"/>
                          <w:b/>
                          <w:color w:val="000000" w:themeColor="text1"/>
                          <w:sz w:val="28"/>
                          <w:szCs w:val="28"/>
                          <w:lang w:val="it-IT"/>
                        </w:rPr>
                        <w:t>Technical data sheet:</w:t>
                      </w:r>
                    </w:p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681"/>
                        <w:gridCol w:w="2328"/>
                        <w:gridCol w:w="2196"/>
                        <w:gridCol w:w="2184"/>
                      </w:tblGrid>
                      <w:tr w:rsidR="006074A2" w:rsidRPr="006074A2" w14:paraId="1D81C396" w14:textId="77777777" w:rsidTr="005634B3">
                        <w:tc>
                          <w:tcPr>
                            <w:tcW w:w="3681" w:type="dxa"/>
                          </w:tcPr>
                          <w:p w14:paraId="7FF92C17" w14:textId="77777777" w:rsidR="006074A2" w:rsidRPr="006074A2" w:rsidRDefault="006074A2" w:rsidP="005634B3">
                            <w:pPr>
                              <w:pStyle w:val="MyHeadtitle"/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</w:pPr>
                          </w:p>
                        </w:tc>
                        <w:tc>
                          <w:tcPr>
                            <w:tcW w:w="2328" w:type="dxa"/>
                          </w:tcPr>
                          <w:p w14:paraId="151D63FF" w14:textId="77777777" w:rsidR="006074A2" w:rsidRPr="006074A2" w:rsidRDefault="006074A2" w:rsidP="005634B3">
                            <w:pPr>
                              <w:pStyle w:val="MyHeadtitle"/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6074A2"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>Unit of measurement</w:t>
                            </w:r>
                          </w:p>
                        </w:tc>
                        <w:tc>
                          <w:tcPr>
                            <w:tcW w:w="2196" w:type="dxa"/>
                          </w:tcPr>
                          <w:p w14:paraId="2391E802" w14:textId="77777777" w:rsidR="006074A2" w:rsidRPr="006074A2" w:rsidRDefault="006074A2" w:rsidP="005634B3">
                            <w:pPr>
                              <w:pStyle w:val="MyHeadtitle"/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6074A2"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>Technical indicators</w:t>
                            </w:r>
                          </w:p>
                        </w:tc>
                        <w:tc>
                          <w:tcPr>
                            <w:tcW w:w="2184" w:type="dxa"/>
                          </w:tcPr>
                          <w:p w14:paraId="2F7E5B4F" w14:textId="77777777" w:rsidR="006074A2" w:rsidRPr="006074A2" w:rsidRDefault="006074A2" w:rsidP="005634B3">
                            <w:pPr>
                              <w:pStyle w:val="MyHeadtitle"/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6074A2"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>Test method</w:t>
                            </w:r>
                          </w:p>
                        </w:tc>
                      </w:tr>
                      <w:tr w:rsidR="006074A2" w:rsidRPr="006074A2" w14:paraId="6A316510" w14:textId="77777777" w:rsidTr="005634B3">
                        <w:tc>
                          <w:tcPr>
                            <w:tcW w:w="3681" w:type="dxa"/>
                          </w:tcPr>
                          <w:p w14:paraId="16391BD3" w14:textId="77777777" w:rsidR="006074A2" w:rsidRPr="004D00EA" w:rsidRDefault="006074A2" w:rsidP="002126E9">
                            <w:pPr>
                              <w:pStyle w:val="MyHeadtitle"/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4D00EA"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Tensile strength of immersed yarns</w:t>
                            </w:r>
                          </w:p>
                        </w:tc>
                        <w:tc>
                          <w:tcPr>
                            <w:tcW w:w="2328" w:type="dxa"/>
                          </w:tcPr>
                          <w:p w14:paraId="27ED2853" w14:textId="77777777" w:rsidR="006074A2" w:rsidRPr="006074A2" w:rsidRDefault="006074A2" w:rsidP="005634B3">
                            <w:pPr>
                              <w:pStyle w:val="MyHeadtitle"/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6074A2"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 xml:space="preserve">MPa </w:t>
                            </w:r>
                          </w:p>
                        </w:tc>
                        <w:tc>
                          <w:tcPr>
                            <w:tcW w:w="2196" w:type="dxa"/>
                          </w:tcPr>
                          <w:p w14:paraId="5030B43F" w14:textId="77777777" w:rsidR="006074A2" w:rsidRPr="006074A2" w:rsidRDefault="006074A2" w:rsidP="005634B3">
                            <w:pPr>
                              <w:pStyle w:val="MyHeadtitle"/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6074A2"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>17 my = 2400</w:t>
                            </w:r>
                          </w:p>
                          <w:p w14:paraId="777FA249" w14:textId="77777777" w:rsidR="006074A2" w:rsidRPr="006074A2" w:rsidRDefault="006074A2" w:rsidP="005634B3">
                            <w:pPr>
                              <w:pStyle w:val="MyHeadtitle"/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6074A2"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>13 my = 2500</w:t>
                            </w:r>
                          </w:p>
                        </w:tc>
                        <w:tc>
                          <w:tcPr>
                            <w:tcW w:w="2184" w:type="dxa"/>
                          </w:tcPr>
                          <w:p w14:paraId="7681BCB5" w14:textId="77777777" w:rsidR="006074A2" w:rsidRPr="006074A2" w:rsidRDefault="006074A2" w:rsidP="005634B3">
                            <w:pPr>
                              <w:pStyle w:val="MyHeadtitle"/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6074A2"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>GB / T 20310</w:t>
                            </w:r>
                          </w:p>
                        </w:tc>
                      </w:tr>
                      <w:tr w:rsidR="006074A2" w:rsidRPr="006074A2" w14:paraId="1197D7DF" w14:textId="77777777" w:rsidTr="005634B3">
                        <w:tc>
                          <w:tcPr>
                            <w:tcW w:w="3681" w:type="dxa"/>
                          </w:tcPr>
                          <w:p w14:paraId="03FEF3A7" w14:textId="77777777" w:rsidR="006074A2" w:rsidRPr="006074A2" w:rsidRDefault="006074A2" w:rsidP="005634B3">
                            <w:pPr>
                              <w:pStyle w:val="MyHeadtitle"/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6074A2"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>Fracture resistance</w:t>
                            </w:r>
                          </w:p>
                        </w:tc>
                        <w:tc>
                          <w:tcPr>
                            <w:tcW w:w="2328" w:type="dxa"/>
                          </w:tcPr>
                          <w:p w14:paraId="66D6032A" w14:textId="77777777" w:rsidR="006074A2" w:rsidRPr="006074A2" w:rsidRDefault="006074A2" w:rsidP="005634B3">
                            <w:pPr>
                              <w:pStyle w:val="MyHeadtitle"/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6074A2"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 xml:space="preserve">N/Tex </w:t>
                            </w:r>
                          </w:p>
                        </w:tc>
                        <w:tc>
                          <w:tcPr>
                            <w:tcW w:w="2196" w:type="dxa"/>
                          </w:tcPr>
                          <w:p w14:paraId="3B44569F" w14:textId="77777777" w:rsidR="006074A2" w:rsidRPr="006074A2" w:rsidRDefault="006074A2" w:rsidP="005634B3">
                            <w:pPr>
                              <w:pStyle w:val="MyHeadtitle"/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6074A2"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 xml:space="preserve">17 my: </w:t>
                            </w:r>
                            <w:r w:rsidRPr="006074A2">
                              <w:rPr>
                                <w:rFonts w:ascii="Arial" w:hAnsi="Arial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>≥</w:t>
                            </w:r>
                            <w:r w:rsidRPr="006074A2"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 xml:space="preserve"> 0,4</w:t>
                            </w:r>
                          </w:p>
                          <w:p w14:paraId="47BBEEF9" w14:textId="77777777" w:rsidR="006074A2" w:rsidRPr="006074A2" w:rsidRDefault="006074A2" w:rsidP="005634B3">
                            <w:pPr>
                              <w:pStyle w:val="MyHeadtitle"/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6074A2"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 xml:space="preserve">13 my: </w:t>
                            </w:r>
                            <w:r w:rsidRPr="006074A2">
                              <w:rPr>
                                <w:rFonts w:ascii="Arial" w:hAnsi="Arial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>≥</w:t>
                            </w:r>
                            <w:r w:rsidRPr="006074A2"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 xml:space="preserve"> 0,5</w:t>
                            </w:r>
                          </w:p>
                        </w:tc>
                        <w:tc>
                          <w:tcPr>
                            <w:tcW w:w="2184" w:type="dxa"/>
                          </w:tcPr>
                          <w:p w14:paraId="0FCB9ECD" w14:textId="77777777" w:rsidR="006074A2" w:rsidRPr="006074A2" w:rsidRDefault="006074A2" w:rsidP="005634B3">
                            <w:pPr>
                              <w:pStyle w:val="MyHeadtitle"/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6074A2"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>GB / T 7690.3</w:t>
                            </w:r>
                          </w:p>
                        </w:tc>
                      </w:tr>
                      <w:tr w:rsidR="006074A2" w:rsidRPr="006074A2" w14:paraId="62D06C94" w14:textId="77777777" w:rsidTr="005634B3">
                        <w:tc>
                          <w:tcPr>
                            <w:tcW w:w="3681" w:type="dxa"/>
                          </w:tcPr>
                          <w:p w14:paraId="09413EBC" w14:textId="77777777" w:rsidR="006074A2" w:rsidRPr="006074A2" w:rsidRDefault="006074A2" w:rsidP="005634B3">
                            <w:pPr>
                              <w:pStyle w:val="MyHeadtitle"/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6074A2"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>Elongation at break</w:t>
                            </w:r>
                          </w:p>
                        </w:tc>
                        <w:tc>
                          <w:tcPr>
                            <w:tcW w:w="2328" w:type="dxa"/>
                          </w:tcPr>
                          <w:p w14:paraId="27107908" w14:textId="77777777" w:rsidR="006074A2" w:rsidRPr="006074A2" w:rsidRDefault="006074A2" w:rsidP="005634B3">
                            <w:pPr>
                              <w:pStyle w:val="MyHeadtitle"/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6074A2"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2196" w:type="dxa"/>
                          </w:tcPr>
                          <w:p w14:paraId="3DFFED5D" w14:textId="77777777" w:rsidR="006074A2" w:rsidRPr="006074A2" w:rsidRDefault="006074A2" w:rsidP="005634B3">
                            <w:pPr>
                              <w:pStyle w:val="MyHeadtitle"/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6074A2">
                              <w:rPr>
                                <w:rFonts w:ascii="Arial" w:hAnsi="Arial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>≤</w:t>
                            </w:r>
                            <w:r w:rsidRPr="006074A2"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 xml:space="preserve"> 3.1</w:t>
                            </w:r>
                          </w:p>
                        </w:tc>
                        <w:tc>
                          <w:tcPr>
                            <w:tcW w:w="2184" w:type="dxa"/>
                          </w:tcPr>
                          <w:p w14:paraId="1E41F13D" w14:textId="77777777" w:rsidR="006074A2" w:rsidRPr="006074A2" w:rsidRDefault="006074A2" w:rsidP="005634B3">
                            <w:pPr>
                              <w:pStyle w:val="MyHeadtitle"/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6074A2"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>GB / T 7690.3</w:t>
                            </w:r>
                          </w:p>
                        </w:tc>
                      </w:tr>
                      <w:tr w:rsidR="006074A2" w:rsidRPr="006074A2" w14:paraId="1498F1E2" w14:textId="77777777" w:rsidTr="005634B3">
                        <w:tc>
                          <w:tcPr>
                            <w:tcW w:w="3681" w:type="dxa"/>
                          </w:tcPr>
                          <w:p w14:paraId="70E2452D" w14:textId="77777777" w:rsidR="006074A2" w:rsidRPr="006074A2" w:rsidRDefault="006074A2" w:rsidP="005634B3">
                            <w:pPr>
                              <w:pStyle w:val="MyHeadtitle"/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6074A2"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>Water content</w:t>
                            </w:r>
                          </w:p>
                        </w:tc>
                        <w:tc>
                          <w:tcPr>
                            <w:tcW w:w="2328" w:type="dxa"/>
                          </w:tcPr>
                          <w:p w14:paraId="3384C044" w14:textId="77777777" w:rsidR="006074A2" w:rsidRPr="006074A2" w:rsidRDefault="006074A2" w:rsidP="005634B3">
                            <w:pPr>
                              <w:pStyle w:val="MyHeadtitle"/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6074A2"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2196" w:type="dxa"/>
                          </w:tcPr>
                          <w:p w14:paraId="06D0C05B" w14:textId="77777777" w:rsidR="006074A2" w:rsidRPr="006074A2" w:rsidRDefault="006074A2" w:rsidP="005634B3">
                            <w:pPr>
                              <w:pStyle w:val="MyHeadtitle"/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6074A2">
                              <w:rPr>
                                <w:rFonts w:ascii="Arial" w:hAnsi="Arial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>≤</w:t>
                            </w:r>
                            <w:r w:rsidRPr="006074A2"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 xml:space="preserve"> 0.1</w:t>
                            </w:r>
                          </w:p>
                        </w:tc>
                        <w:tc>
                          <w:tcPr>
                            <w:tcW w:w="2184" w:type="dxa"/>
                          </w:tcPr>
                          <w:p w14:paraId="117019C2" w14:textId="77777777" w:rsidR="006074A2" w:rsidRPr="006074A2" w:rsidRDefault="006074A2" w:rsidP="005634B3">
                            <w:pPr>
                              <w:pStyle w:val="MyHeadtitle"/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6074A2"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>GB / T 9914.1</w:t>
                            </w:r>
                          </w:p>
                        </w:tc>
                      </w:tr>
                      <w:tr w:rsidR="006074A2" w:rsidRPr="006074A2" w14:paraId="7FBDD244" w14:textId="77777777" w:rsidTr="005634B3">
                        <w:tc>
                          <w:tcPr>
                            <w:tcW w:w="3681" w:type="dxa"/>
                          </w:tcPr>
                          <w:p w14:paraId="4A842CBD" w14:textId="77777777" w:rsidR="006074A2" w:rsidRPr="006074A2" w:rsidRDefault="006074A2" w:rsidP="005634B3">
                            <w:pPr>
                              <w:pStyle w:val="MyHeadtitle"/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6074A2"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>Presence of fuel content</w:t>
                            </w:r>
                          </w:p>
                        </w:tc>
                        <w:tc>
                          <w:tcPr>
                            <w:tcW w:w="2328" w:type="dxa"/>
                          </w:tcPr>
                          <w:p w14:paraId="4BB52CFF" w14:textId="77777777" w:rsidR="006074A2" w:rsidRPr="006074A2" w:rsidRDefault="006074A2" w:rsidP="005634B3">
                            <w:pPr>
                              <w:pStyle w:val="MyHeadtitle"/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6074A2"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2196" w:type="dxa"/>
                          </w:tcPr>
                          <w:p w14:paraId="008C006B" w14:textId="77777777" w:rsidR="006074A2" w:rsidRPr="006074A2" w:rsidRDefault="006074A2" w:rsidP="005634B3">
                            <w:pPr>
                              <w:pStyle w:val="MyHeadtitle"/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6074A2">
                              <w:rPr>
                                <w:rFonts w:ascii="Arial" w:hAnsi="Arial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>≤</w:t>
                            </w:r>
                            <w:r w:rsidRPr="006074A2"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 xml:space="preserve"> 0.5</w:t>
                            </w:r>
                          </w:p>
                        </w:tc>
                        <w:tc>
                          <w:tcPr>
                            <w:tcW w:w="2184" w:type="dxa"/>
                          </w:tcPr>
                          <w:p w14:paraId="15F8AAD1" w14:textId="77777777" w:rsidR="006074A2" w:rsidRPr="006074A2" w:rsidRDefault="006074A2" w:rsidP="005634B3">
                            <w:pPr>
                              <w:pStyle w:val="MyHeadtitle"/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6074A2"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>GB / T 9914.2</w:t>
                            </w:r>
                          </w:p>
                        </w:tc>
                      </w:tr>
                      <w:tr w:rsidR="006074A2" w:rsidRPr="006074A2" w14:paraId="6DD473FA" w14:textId="77777777" w:rsidTr="005634B3">
                        <w:tc>
                          <w:tcPr>
                            <w:tcW w:w="3681" w:type="dxa"/>
                          </w:tcPr>
                          <w:p w14:paraId="303864D7" w14:textId="77777777" w:rsidR="006074A2" w:rsidRPr="006074A2" w:rsidRDefault="006074A2" w:rsidP="005634B3">
                            <w:pPr>
                              <w:pStyle w:val="MyHeadtitle"/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6074A2"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>Density</w:t>
                            </w:r>
                          </w:p>
                        </w:tc>
                        <w:tc>
                          <w:tcPr>
                            <w:tcW w:w="2328" w:type="dxa"/>
                          </w:tcPr>
                          <w:p w14:paraId="7E815E26" w14:textId="77777777" w:rsidR="006074A2" w:rsidRPr="006074A2" w:rsidRDefault="006074A2" w:rsidP="005634B3">
                            <w:pPr>
                              <w:pStyle w:val="MyHeadtitle"/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6074A2"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>g/cm3</w:t>
                            </w:r>
                          </w:p>
                        </w:tc>
                        <w:tc>
                          <w:tcPr>
                            <w:tcW w:w="2196" w:type="dxa"/>
                          </w:tcPr>
                          <w:p w14:paraId="4405D409" w14:textId="77777777" w:rsidR="006074A2" w:rsidRPr="006074A2" w:rsidRDefault="006074A2" w:rsidP="005634B3">
                            <w:pPr>
                              <w:pStyle w:val="MyHeadtitle"/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6074A2"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>2.6 - 2.7</w:t>
                            </w:r>
                          </w:p>
                        </w:tc>
                        <w:tc>
                          <w:tcPr>
                            <w:tcW w:w="2184" w:type="dxa"/>
                          </w:tcPr>
                          <w:p w14:paraId="2EA43D67" w14:textId="77777777" w:rsidR="006074A2" w:rsidRPr="006074A2" w:rsidRDefault="006074A2" w:rsidP="005634B3">
                            <w:pPr>
                              <w:pStyle w:val="MyHeadtitle"/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6074A2"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>ISO 1183-1</w:t>
                            </w:r>
                          </w:p>
                        </w:tc>
                      </w:tr>
                      <w:tr w:rsidR="006074A2" w:rsidRPr="006074A2" w14:paraId="7E4A8727" w14:textId="77777777" w:rsidTr="005634B3">
                        <w:tc>
                          <w:tcPr>
                            <w:tcW w:w="3681" w:type="dxa"/>
                          </w:tcPr>
                          <w:p w14:paraId="0A723CAD" w14:textId="77777777" w:rsidR="006074A2" w:rsidRPr="006074A2" w:rsidRDefault="006074A2" w:rsidP="005634B3">
                            <w:pPr>
                              <w:pStyle w:val="MyHeadtitle"/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6074A2"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>Oil absorption</w:t>
                            </w:r>
                          </w:p>
                        </w:tc>
                        <w:tc>
                          <w:tcPr>
                            <w:tcW w:w="2328" w:type="dxa"/>
                          </w:tcPr>
                          <w:p w14:paraId="5B8E8041" w14:textId="77777777" w:rsidR="006074A2" w:rsidRPr="006074A2" w:rsidRDefault="006074A2" w:rsidP="005634B3">
                            <w:pPr>
                              <w:pStyle w:val="MyHeadtitle"/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6074A2"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 xml:space="preserve">% </w:t>
                            </w:r>
                          </w:p>
                        </w:tc>
                        <w:tc>
                          <w:tcPr>
                            <w:tcW w:w="2196" w:type="dxa"/>
                          </w:tcPr>
                          <w:p w14:paraId="04DB1B6D" w14:textId="77777777" w:rsidR="006074A2" w:rsidRPr="006074A2" w:rsidRDefault="006074A2" w:rsidP="005634B3">
                            <w:pPr>
                              <w:pStyle w:val="MyHeadtitle"/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6074A2">
                              <w:rPr>
                                <w:rFonts w:ascii="Arial" w:hAnsi="Arial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>≥</w:t>
                            </w:r>
                            <w:r w:rsidRPr="006074A2"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2184" w:type="dxa"/>
                          </w:tcPr>
                          <w:p w14:paraId="64B7E7F5" w14:textId="77777777" w:rsidR="006074A2" w:rsidRPr="006074A2" w:rsidRDefault="006074A2" w:rsidP="005634B3">
                            <w:pPr>
                              <w:pStyle w:val="MyHeadtitle"/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6074A2"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>-</w:t>
                            </w:r>
                          </w:p>
                        </w:tc>
                      </w:tr>
                      <w:tr w:rsidR="006074A2" w:rsidRPr="006074A2" w14:paraId="37B1030D" w14:textId="77777777" w:rsidTr="005634B3">
                        <w:tc>
                          <w:tcPr>
                            <w:tcW w:w="3681" w:type="dxa"/>
                          </w:tcPr>
                          <w:p w14:paraId="0C2FEB9E" w14:textId="77777777" w:rsidR="006074A2" w:rsidRPr="006074A2" w:rsidRDefault="006074A2" w:rsidP="005634B3">
                            <w:pPr>
                              <w:pStyle w:val="MyHeadtitle"/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6074A2"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>Moisture content</w:t>
                            </w:r>
                          </w:p>
                        </w:tc>
                        <w:tc>
                          <w:tcPr>
                            <w:tcW w:w="2328" w:type="dxa"/>
                          </w:tcPr>
                          <w:p w14:paraId="256EB709" w14:textId="77777777" w:rsidR="006074A2" w:rsidRPr="006074A2" w:rsidRDefault="006074A2" w:rsidP="005634B3">
                            <w:pPr>
                              <w:pStyle w:val="MyHeadtitle"/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6074A2"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 xml:space="preserve">% </w:t>
                            </w:r>
                          </w:p>
                        </w:tc>
                        <w:tc>
                          <w:tcPr>
                            <w:tcW w:w="2196" w:type="dxa"/>
                          </w:tcPr>
                          <w:p w14:paraId="2370954F" w14:textId="77777777" w:rsidR="006074A2" w:rsidRPr="006074A2" w:rsidRDefault="006074A2" w:rsidP="005634B3">
                            <w:pPr>
                              <w:pStyle w:val="MyHeadtitle"/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6074A2">
                              <w:rPr>
                                <w:rFonts w:ascii="Arial" w:hAnsi="Arial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>≤</w:t>
                            </w:r>
                            <w:r w:rsidRPr="006074A2"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>0.2</w:t>
                            </w:r>
                          </w:p>
                        </w:tc>
                        <w:tc>
                          <w:tcPr>
                            <w:tcW w:w="2184" w:type="dxa"/>
                          </w:tcPr>
                          <w:p w14:paraId="311CC4A7" w14:textId="77777777" w:rsidR="006074A2" w:rsidRPr="006074A2" w:rsidRDefault="006074A2" w:rsidP="005634B3">
                            <w:pPr>
                              <w:pStyle w:val="MyHeadtitle"/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6074A2"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>-</w:t>
                            </w:r>
                          </w:p>
                        </w:tc>
                      </w:tr>
                      <w:tr w:rsidR="006074A2" w:rsidRPr="006074A2" w14:paraId="04A48429" w14:textId="77777777" w:rsidTr="005634B3">
                        <w:tc>
                          <w:tcPr>
                            <w:tcW w:w="3681" w:type="dxa"/>
                          </w:tcPr>
                          <w:p w14:paraId="1CCECF09" w14:textId="77777777" w:rsidR="006074A2" w:rsidRPr="006074A2" w:rsidRDefault="006074A2" w:rsidP="005634B3">
                            <w:pPr>
                              <w:pStyle w:val="MyHeadtitle"/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6074A2"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>Flammability</w:t>
                            </w:r>
                          </w:p>
                        </w:tc>
                        <w:tc>
                          <w:tcPr>
                            <w:tcW w:w="2328" w:type="dxa"/>
                          </w:tcPr>
                          <w:p w14:paraId="44E9406B" w14:textId="77777777" w:rsidR="006074A2" w:rsidRPr="006074A2" w:rsidRDefault="006074A2" w:rsidP="005634B3">
                            <w:pPr>
                              <w:pStyle w:val="MyHeadtitle"/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6074A2"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 xml:space="preserve">- </w:t>
                            </w:r>
                          </w:p>
                        </w:tc>
                        <w:tc>
                          <w:tcPr>
                            <w:tcW w:w="2196" w:type="dxa"/>
                          </w:tcPr>
                          <w:p w14:paraId="435932E5" w14:textId="1EA941AC" w:rsidR="006074A2" w:rsidRPr="006074A2" w:rsidRDefault="006074A2" w:rsidP="005634B3">
                            <w:pPr>
                              <w:pStyle w:val="MyHeadtitle"/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</w:pPr>
                            <w:r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>None</w:t>
                            </w:r>
                          </w:p>
                        </w:tc>
                        <w:tc>
                          <w:tcPr>
                            <w:tcW w:w="2184" w:type="dxa"/>
                          </w:tcPr>
                          <w:p w14:paraId="500255DB" w14:textId="77777777" w:rsidR="006074A2" w:rsidRPr="006074A2" w:rsidRDefault="006074A2" w:rsidP="005634B3">
                            <w:pPr>
                              <w:pStyle w:val="MyHeadtitle"/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6074A2"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>-</w:t>
                            </w:r>
                          </w:p>
                        </w:tc>
                      </w:tr>
                      <w:tr w:rsidR="006074A2" w:rsidRPr="006074A2" w14:paraId="383017BA" w14:textId="77777777" w:rsidTr="005634B3">
                        <w:tc>
                          <w:tcPr>
                            <w:tcW w:w="3681" w:type="dxa"/>
                          </w:tcPr>
                          <w:p w14:paraId="366EC4F4" w14:textId="77777777" w:rsidR="006074A2" w:rsidRPr="006074A2" w:rsidRDefault="006074A2" w:rsidP="005634B3">
                            <w:pPr>
                              <w:pStyle w:val="MyHeadtitle"/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6074A2"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>Heat resistance</w:t>
                            </w:r>
                          </w:p>
                        </w:tc>
                        <w:tc>
                          <w:tcPr>
                            <w:tcW w:w="2328" w:type="dxa"/>
                          </w:tcPr>
                          <w:p w14:paraId="528696FC" w14:textId="77777777" w:rsidR="006074A2" w:rsidRPr="006074A2" w:rsidRDefault="006074A2" w:rsidP="005634B3">
                            <w:pPr>
                              <w:pStyle w:val="MyHeadtitle"/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6074A2"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 xml:space="preserve">% </w:t>
                            </w:r>
                          </w:p>
                        </w:tc>
                        <w:tc>
                          <w:tcPr>
                            <w:tcW w:w="2196" w:type="dxa"/>
                          </w:tcPr>
                          <w:p w14:paraId="105B334B" w14:textId="77777777" w:rsidR="006074A2" w:rsidRPr="006074A2" w:rsidRDefault="006074A2" w:rsidP="005634B3">
                            <w:pPr>
                              <w:pStyle w:val="MyHeadtitle"/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6074A2">
                              <w:rPr>
                                <w:rFonts w:ascii="Arial" w:hAnsi="Arial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>≥</w:t>
                            </w:r>
                            <w:r w:rsidRPr="006074A2"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>85</w:t>
                            </w:r>
                          </w:p>
                        </w:tc>
                        <w:tc>
                          <w:tcPr>
                            <w:tcW w:w="2184" w:type="dxa"/>
                          </w:tcPr>
                          <w:p w14:paraId="15CB6D62" w14:textId="77777777" w:rsidR="006074A2" w:rsidRPr="006074A2" w:rsidRDefault="006074A2" w:rsidP="005634B3">
                            <w:pPr>
                              <w:pStyle w:val="MyHeadtitle"/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6074A2"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>-</w:t>
                            </w:r>
                          </w:p>
                        </w:tc>
                      </w:tr>
                      <w:tr w:rsidR="006074A2" w:rsidRPr="006074A2" w14:paraId="63E573FF" w14:textId="77777777" w:rsidTr="005634B3">
                        <w:tc>
                          <w:tcPr>
                            <w:tcW w:w="3681" w:type="dxa"/>
                          </w:tcPr>
                          <w:p w14:paraId="280B0D38" w14:textId="77777777" w:rsidR="006074A2" w:rsidRPr="006074A2" w:rsidRDefault="006074A2" w:rsidP="005634B3">
                            <w:pPr>
                              <w:pStyle w:val="MyHeadtitle"/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6074A2"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>Elasticity</w:t>
                            </w:r>
                          </w:p>
                        </w:tc>
                        <w:tc>
                          <w:tcPr>
                            <w:tcW w:w="2328" w:type="dxa"/>
                          </w:tcPr>
                          <w:p w14:paraId="4B06DE3B" w14:textId="77777777" w:rsidR="006074A2" w:rsidRPr="006074A2" w:rsidRDefault="006074A2" w:rsidP="005634B3">
                            <w:pPr>
                              <w:pStyle w:val="MyHeadtitle"/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6074A2"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 xml:space="preserve">GPa </w:t>
                            </w:r>
                          </w:p>
                        </w:tc>
                        <w:tc>
                          <w:tcPr>
                            <w:tcW w:w="2196" w:type="dxa"/>
                          </w:tcPr>
                          <w:p w14:paraId="618862CF" w14:textId="77777777" w:rsidR="006074A2" w:rsidRPr="006074A2" w:rsidRDefault="006074A2" w:rsidP="005634B3">
                            <w:pPr>
                              <w:pStyle w:val="MyHeadtitle"/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6074A2">
                              <w:rPr>
                                <w:rFonts w:ascii="Arial" w:hAnsi="Arial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>≥</w:t>
                            </w:r>
                            <w:r w:rsidRPr="006074A2"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2184" w:type="dxa"/>
                          </w:tcPr>
                          <w:p w14:paraId="4843962F" w14:textId="77777777" w:rsidR="006074A2" w:rsidRPr="006074A2" w:rsidRDefault="006074A2" w:rsidP="005634B3">
                            <w:pPr>
                              <w:pStyle w:val="MyHeadtitle"/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</w:pPr>
                          </w:p>
                        </w:tc>
                      </w:tr>
                    </w:tbl>
                    <w:p w14:paraId="749FDF31" w14:textId="77777777" w:rsidR="006074A2" w:rsidRPr="005634B3" w:rsidRDefault="006074A2" w:rsidP="006074A2">
                      <w:pPr>
                        <w:pStyle w:val="MyHeadtitle"/>
                        <w:rPr>
                          <w:rFonts w:ascii="Book Antiqua" w:hAnsi="Book Antiqua"/>
                          <w:b/>
                          <w:color w:val="auto"/>
                          <w:sz w:val="24"/>
                          <w:szCs w:val="24"/>
                          <w:lang w:val="en-GB"/>
                        </w:rPr>
                      </w:pPr>
                    </w:p>
                    <w:p w14:paraId="344247AC" w14:textId="77777777" w:rsidR="006074A2" w:rsidRPr="005634B3" w:rsidRDefault="006074A2" w:rsidP="006074A2">
                      <w:pPr>
                        <w:pStyle w:val="MyHeadtitle"/>
                        <w:rPr>
                          <w:rFonts w:ascii="Book Antiqua" w:hAnsi="Book Antiqua"/>
                          <w:b/>
                          <w:color w:val="auto"/>
                          <w:sz w:val="24"/>
                          <w:szCs w:val="24"/>
                          <w:lang w:val="en-GB"/>
                        </w:rPr>
                      </w:pPr>
                    </w:p>
                    <w:p w14:paraId="6DC46879" w14:textId="77777777" w:rsidR="006074A2" w:rsidRPr="005634B3" w:rsidRDefault="006074A2" w:rsidP="006074A2">
                      <w:pPr>
                        <w:pStyle w:val="MyHeadtitle"/>
                        <w:rPr>
                          <w:rFonts w:ascii="Book Antiqua" w:hAnsi="Book Antiqua"/>
                          <w:b/>
                          <w:color w:val="auto"/>
                          <w:sz w:val="24"/>
                          <w:szCs w:val="24"/>
                          <w:lang w:val="en-GB"/>
                        </w:rPr>
                      </w:pPr>
                    </w:p>
                    <w:p w14:paraId="22E8E5BE" w14:textId="77777777" w:rsidR="006074A2" w:rsidRPr="005634B3" w:rsidRDefault="006074A2" w:rsidP="006074A2">
                      <w:pPr>
                        <w:pStyle w:val="MyHeadtitle"/>
                        <w:jc w:val="left"/>
                        <w:rPr>
                          <w:b/>
                          <w:sz w:val="20"/>
                          <w:szCs w:val="20"/>
                          <w:lang w:val="en-GB"/>
                        </w:rPr>
                      </w:pPr>
                    </w:p>
                    <w:p w14:paraId="5BC26032" w14:textId="77777777" w:rsidR="006074A2" w:rsidRPr="005634B3" w:rsidRDefault="006074A2" w:rsidP="006074A2">
                      <w:pPr>
                        <w:pStyle w:val="MyHeadtitle"/>
                        <w:jc w:val="left"/>
                        <w:rPr>
                          <w:b/>
                          <w:sz w:val="20"/>
                          <w:szCs w:val="20"/>
                          <w:lang w:val="en-GB"/>
                        </w:rPr>
                      </w:pPr>
                    </w:p>
                    <w:p w14:paraId="4AF14484" w14:textId="77777777" w:rsidR="006074A2" w:rsidRPr="005634B3" w:rsidRDefault="006074A2" w:rsidP="006074A2">
                      <w:pPr>
                        <w:pStyle w:val="MyHeadtitle"/>
                        <w:jc w:val="left"/>
                        <w:rPr>
                          <w:b/>
                          <w:sz w:val="20"/>
                          <w:szCs w:val="20"/>
                          <w:lang w:val="en-GB"/>
                        </w:rPr>
                      </w:pPr>
                    </w:p>
                    <w:p w14:paraId="24DE5A71" w14:textId="77777777" w:rsidR="006074A2" w:rsidRPr="005634B3" w:rsidRDefault="006074A2" w:rsidP="006074A2">
                      <w:pPr>
                        <w:pStyle w:val="MyHeadtitle"/>
                        <w:jc w:val="left"/>
                        <w:rPr>
                          <w:b/>
                          <w:sz w:val="20"/>
                          <w:szCs w:val="20"/>
                          <w:lang w:val="en-GB"/>
                        </w:rPr>
                      </w:pPr>
                    </w:p>
                    <w:p w14:paraId="01405667" w14:textId="77777777" w:rsidR="006074A2" w:rsidRPr="005634B3" w:rsidRDefault="006074A2" w:rsidP="006074A2">
                      <w:pPr>
                        <w:pStyle w:val="MyHeadtitle"/>
                        <w:jc w:val="left"/>
                        <w:rPr>
                          <w:b/>
                          <w:sz w:val="20"/>
                          <w:szCs w:val="20"/>
                          <w:lang w:val="en-GB"/>
                        </w:rPr>
                      </w:pPr>
                    </w:p>
                    <w:p w14:paraId="1C3F6D7C" w14:textId="77777777" w:rsidR="006074A2" w:rsidRPr="005634B3" w:rsidRDefault="006074A2" w:rsidP="006074A2">
                      <w:pPr>
                        <w:pStyle w:val="MyHeadtitle"/>
                        <w:jc w:val="left"/>
                        <w:rPr>
                          <w:b/>
                          <w:sz w:val="20"/>
                          <w:szCs w:val="20"/>
                          <w:lang w:val="en-GB"/>
                        </w:rPr>
                      </w:pPr>
                    </w:p>
                    <w:p w14:paraId="4857ED23" w14:textId="77777777" w:rsidR="006074A2" w:rsidRPr="005634B3" w:rsidRDefault="006074A2" w:rsidP="006074A2">
                      <w:pPr>
                        <w:pStyle w:val="MyHeadtitle"/>
                        <w:jc w:val="left"/>
                        <w:rPr>
                          <w:b/>
                          <w:sz w:val="20"/>
                          <w:szCs w:val="20"/>
                          <w:lang w:val="en-GB"/>
                        </w:rPr>
                      </w:pPr>
                    </w:p>
                    <w:p w14:paraId="70313ACE" w14:textId="77777777" w:rsidR="006074A2" w:rsidRPr="005634B3" w:rsidRDefault="006074A2" w:rsidP="006074A2">
                      <w:pPr>
                        <w:pStyle w:val="MyHeadtitle"/>
                        <w:jc w:val="left"/>
                        <w:rPr>
                          <w:b/>
                          <w:sz w:val="20"/>
                          <w:szCs w:val="20"/>
                          <w:lang w:val="en-GB"/>
                        </w:rPr>
                      </w:pPr>
                    </w:p>
                    <w:p w14:paraId="2BA9E653" w14:textId="77777777" w:rsidR="006074A2" w:rsidRPr="005634B3" w:rsidRDefault="006074A2" w:rsidP="006074A2">
                      <w:pPr>
                        <w:pStyle w:val="My"/>
                        <w:rPr>
                          <w:rStyle w:val="sowc"/>
                          <w:sz w:val="4"/>
                          <w:szCs w:val="4"/>
                          <w:lang w:val="en-GB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1B2C7C" w:rsidRPr="00F05954">
        <w:rPr>
          <w:rFonts w:ascii="Bahnschrift SemiCondensed" w:hAnsi="Bahnschrift SemiCondensed"/>
          <w:b/>
          <w:color w:val="000000" w:themeColor="text1"/>
          <w:sz w:val="28"/>
          <w:szCs w:val="28"/>
          <w:lang w:val="it-IT"/>
        </w:rPr>
        <w:br w:type="page"/>
      </w:r>
    </w:p>
    <w:p w14:paraId="38C7DB4D" w14:textId="5339F1DD" w:rsidR="00D278F8" w:rsidRPr="00504677" w:rsidRDefault="006074A2" w:rsidP="00504677">
      <w:r w:rsidRPr="00F05954">
        <w:rPr>
          <w:noProof/>
          <w:lang w:val="ru-RU" w:eastAsia="ru-RU"/>
        </w:rPr>
        <w:lastRenderedPageBreak/>
        <mc:AlternateContent>
          <mc:Choice Requires="wps">
            <w:drawing>
              <wp:anchor distT="36576" distB="36576" distL="36576" distR="36576" simplePos="0" relativeHeight="251704320" behindDoc="0" locked="0" layoutInCell="1" allowOverlap="1" wp14:anchorId="3F3C7E1B" wp14:editId="3225D420">
                <wp:simplePos x="0" y="0"/>
                <wp:positionH relativeFrom="column">
                  <wp:posOffset>481965</wp:posOffset>
                </wp:positionH>
                <wp:positionV relativeFrom="page">
                  <wp:posOffset>4748530</wp:posOffset>
                </wp:positionV>
                <wp:extent cx="6924675" cy="3420208"/>
                <wp:effectExtent l="0" t="0" r="9525" b="8890"/>
                <wp:wrapNone/>
                <wp:docPr id="23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4675" cy="34202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CD9AA28" w14:textId="77777777" w:rsidR="006074A2" w:rsidRPr="006074A2" w:rsidRDefault="006074A2" w:rsidP="006074A2">
                            <w:pPr>
                              <w:pStyle w:val="MyHeadtitle"/>
                              <w:jc w:val="left"/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6074A2"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Packaging:</w:t>
                            </w:r>
                          </w:p>
                          <w:p w14:paraId="1866C07E" w14:textId="412148B6" w:rsidR="006074A2" w:rsidRPr="006074A2" w:rsidRDefault="00F05954" w:rsidP="006074A2">
                            <w:pPr>
                              <w:pStyle w:val="MyHeadtitle"/>
                              <w:jc w:val="left"/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6074A2"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BFR-</w:t>
                            </w:r>
                            <w:r w:rsidR="00B6148E"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7</w:t>
                            </w:r>
                            <w:r w:rsidRPr="006074A2"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 xml:space="preserve">11 </w:t>
                            </w:r>
                            <w:r w:rsidR="006074A2" w:rsidRPr="006074A2"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is available packed in 20 kg plastic bags in oktabin or pallets, or other packaging on request.</w:t>
                            </w:r>
                          </w:p>
                          <w:p w14:paraId="72814ECA" w14:textId="77777777" w:rsidR="006074A2" w:rsidRPr="006074A2" w:rsidRDefault="006074A2" w:rsidP="006074A2">
                            <w:pPr>
                              <w:pStyle w:val="MyHeadtitle"/>
                              <w:jc w:val="left"/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6074A2"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 xml:space="preserve">Basalt fiber is a brittle inorganic material, bending and contact with rough surfaces should be avoided and unnecessary friction reduced. </w:t>
                            </w:r>
                          </w:p>
                          <w:p w14:paraId="2591B87E" w14:textId="5E9E1B11" w:rsidR="00F05954" w:rsidRPr="006074A2" w:rsidRDefault="006074A2" w:rsidP="006074A2">
                            <w:pPr>
                              <w:pStyle w:val="MyHeadtitle"/>
                              <w:jc w:val="left"/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6074A2"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Storage:</w:t>
                            </w:r>
                          </w:p>
                          <w:p w14:paraId="57159089" w14:textId="34EF4FC0" w:rsidR="006074A2" w:rsidRPr="006074A2" w:rsidRDefault="00F05954" w:rsidP="006074A2">
                            <w:pPr>
                              <w:pStyle w:val="MyHeadtitle"/>
                              <w:jc w:val="left"/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6074A2"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BFR-</w:t>
                            </w:r>
                            <w:r w:rsidR="00B6148E"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7</w:t>
                            </w:r>
                            <w:r w:rsidRPr="006074A2"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 xml:space="preserve">11 </w:t>
                            </w:r>
                            <w:r w:rsidR="006074A2" w:rsidRPr="006074A2"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should be stored in a dry, cool, moisture-proof area and should remain in its original packaging until used.</w:t>
                            </w:r>
                          </w:p>
                          <w:p w14:paraId="1C64B6E4" w14:textId="77777777" w:rsidR="006074A2" w:rsidRPr="006074A2" w:rsidRDefault="006074A2" w:rsidP="006074A2">
                            <w:pPr>
                              <w:pStyle w:val="MyHeadtitle"/>
                              <w:jc w:val="left"/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6074A2"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Validity:</w:t>
                            </w:r>
                          </w:p>
                          <w:p w14:paraId="0EF2B7DD" w14:textId="5BD34639" w:rsidR="00F05954" w:rsidRPr="006074A2" w:rsidRDefault="00F05954" w:rsidP="006074A2">
                            <w:pPr>
                              <w:pStyle w:val="MyHeadtitle"/>
                              <w:jc w:val="left"/>
                              <w:rPr>
                                <w:b/>
                                <w:color w:val="000000" w:themeColor="text1"/>
                                <w:sz w:val="28"/>
                                <w:szCs w:val="32"/>
                                <w:lang w:val="en-GB"/>
                              </w:rPr>
                            </w:pPr>
                            <w:r w:rsidRPr="006074A2"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BFR-</w:t>
                            </w:r>
                            <w:r w:rsidR="00B6148E"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7</w:t>
                            </w:r>
                            <w:r w:rsidRPr="006074A2"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 xml:space="preserve">11 </w:t>
                            </w:r>
                            <w:r w:rsidR="006074A2" w:rsidRPr="006074A2"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remains valid for up to 12 months from the date of leaving the factory.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3C7E1B" id="_x0000_s1030" type="#_x0000_t202" style="position:absolute;margin-left:37.95pt;margin-top:373.9pt;width:545.25pt;height:269.3pt;z-index:2517043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" filled="f" fillcolor="#fffffe" stroked="f" strokecolor="#212120" insetpen="t">
                <v:textbox inset="2.88pt,2.88pt,2.88pt,2.88pt">
                  <w:txbxContent>
                    <w:p w14:paraId="2CD9AA28" w14:textId="77777777" w:rsidR="006074A2" w:rsidRPr="006074A2" w:rsidRDefault="006074A2" w:rsidP="006074A2">
                      <w:pPr>
                        <w:pStyle w:val="MyHeadtitle"/>
                        <w:jc w:val="left"/>
                        <w:rPr>
                          <w:rFonts w:ascii="Bahnschrift SemiCondensed" w:hAnsi="Bahnschrift SemiCondensed"/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</w:pPr>
                      <w:r w:rsidRPr="006074A2">
                        <w:rPr>
                          <w:rFonts w:ascii="Bahnschrift SemiCondensed" w:hAnsi="Bahnschrift SemiCondensed"/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Packaging:</w:t>
                      </w:r>
                    </w:p>
                    <w:p w14:paraId="1866C07E" w14:textId="412148B6" w:rsidR="006074A2" w:rsidRPr="006074A2" w:rsidRDefault="00F05954" w:rsidP="006074A2">
                      <w:pPr>
                        <w:pStyle w:val="MyHeadtitle"/>
                        <w:jc w:val="left"/>
                        <w:rPr>
                          <w:rFonts w:ascii="Bahnschrift SemiCondensed" w:hAnsi="Bahnschrift SemiCondensed"/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</w:pPr>
                      <w:r w:rsidRPr="006074A2">
                        <w:rPr>
                          <w:rFonts w:ascii="Bahnschrift SemiCondensed" w:hAnsi="Bahnschrift SemiCondensed"/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BFR-</w:t>
                      </w:r>
                      <w:r w:rsidR="00B6148E">
                        <w:rPr>
                          <w:rFonts w:ascii="Bahnschrift SemiCondensed" w:hAnsi="Bahnschrift SemiCondensed"/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7</w:t>
                      </w:r>
                      <w:r w:rsidRPr="006074A2">
                        <w:rPr>
                          <w:rFonts w:ascii="Bahnschrift SemiCondensed" w:hAnsi="Bahnschrift SemiCondensed"/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  <w:t xml:space="preserve">11 </w:t>
                      </w:r>
                      <w:r w:rsidR="006074A2" w:rsidRPr="006074A2">
                        <w:rPr>
                          <w:rFonts w:ascii="Bahnschrift SemiCondensed" w:hAnsi="Bahnschrift SemiCondensed"/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is available packed in 20 kg plastic bags in oktabin or pallets, or other packaging on request.</w:t>
                      </w:r>
                    </w:p>
                    <w:p w14:paraId="72814ECA" w14:textId="77777777" w:rsidR="006074A2" w:rsidRPr="006074A2" w:rsidRDefault="006074A2" w:rsidP="006074A2">
                      <w:pPr>
                        <w:pStyle w:val="MyHeadtitle"/>
                        <w:jc w:val="left"/>
                        <w:rPr>
                          <w:rFonts w:ascii="Bahnschrift SemiCondensed" w:hAnsi="Bahnschrift SemiCondensed"/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</w:pPr>
                      <w:r w:rsidRPr="006074A2">
                        <w:rPr>
                          <w:rFonts w:ascii="Bahnschrift SemiCondensed" w:hAnsi="Bahnschrift SemiCondensed"/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  <w:t xml:space="preserve">Basalt fiber is a brittle inorganic material, bending and contact with rough surfaces should be avoided and unnecessary friction reduced. </w:t>
                      </w:r>
                    </w:p>
                    <w:p w14:paraId="2591B87E" w14:textId="5E9E1B11" w:rsidR="00F05954" w:rsidRPr="006074A2" w:rsidRDefault="006074A2" w:rsidP="006074A2">
                      <w:pPr>
                        <w:pStyle w:val="MyHeadtitle"/>
                        <w:jc w:val="left"/>
                        <w:rPr>
                          <w:rFonts w:ascii="Bahnschrift SemiCondensed" w:hAnsi="Bahnschrift SemiCondensed"/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</w:pPr>
                      <w:r w:rsidRPr="006074A2">
                        <w:rPr>
                          <w:rFonts w:ascii="Bahnschrift SemiCondensed" w:hAnsi="Bahnschrift SemiCondensed"/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Storage:</w:t>
                      </w:r>
                    </w:p>
                    <w:p w14:paraId="57159089" w14:textId="34EF4FC0" w:rsidR="006074A2" w:rsidRPr="006074A2" w:rsidRDefault="00F05954" w:rsidP="006074A2">
                      <w:pPr>
                        <w:pStyle w:val="MyHeadtitle"/>
                        <w:jc w:val="left"/>
                        <w:rPr>
                          <w:rFonts w:ascii="Bahnschrift SemiCondensed" w:hAnsi="Bahnschrift SemiCondensed"/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</w:pPr>
                      <w:r w:rsidRPr="006074A2">
                        <w:rPr>
                          <w:rFonts w:ascii="Bahnschrift SemiCondensed" w:hAnsi="Bahnschrift SemiCondensed"/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BFR-</w:t>
                      </w:r>
                      <w:r w:rsidR="00B6148E">
                        <w:rPr>
                          <w:rFonts w:ascii="Bahnschrift SemiCondensed" w:hAnsi="Bahnschrift SemiCondensed"/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7</w:t>
                      </w:r>
                      <w:r w:rsidRPr="006074A2">
                        <w:rPr>
                          <w:rFonts w:ascii="Bahnschrift SemiCondensed" w:hAnsi="Bahnschrift SemiCondensed"/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  <w:t xml:space="preserve">11 </w:t>
                      </w:r>
                      <w:r w:rsidR="006074A2" w:rsidRPr="006074A2">
                        <w:rPr>
                          <w:rFonts w:ascii="Bahnschrift SemiCondensed" w:hAnsi="Bahnschrift SemiCondensed"/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should be stored in a dry, cool, moisture-proof area and should remain in its original packaging until used.</w:t>
                      </w:r>
                    </w:p>
                    <w:p w14:paraId="1C64B6E4" w14:textId="77777777" w:rsidR="006074A2" w:rsidRPr="006074A2" w:rsidRDefault="006074A2" w:rsidP="006074A2">
                      <w:pPr>
                        <w:pStyle w:val="MyHeadtitle"/>
                        <w:jc w:val="left"/>
                        <w:rPr>
                          <w:rFonts w:ascii="Bahnschrift SemiCondensed" w:hAnsi="Bahnschrift SemiCondensed"/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</w:pPr>
                      <w:r w:rsidRPr="006074A2">
                        <w:rPr>
                          <w:rFonts w:ascii="Bahnschrift SemiCondensed" w:hAnsi="Bahnschrift SemiCondensed"/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Validity:</w:t>
                      </w:r>
                    </w:p>
                    <w:p w14:paraId="0EF2B7DD" w14:textId="5BD34639" w:rsidR="00F05954" w:rsidRPr="006074A2" w:rsidRDefault="00F05954" w:rsidP="006074A2">
                      <w:pPr>
                        <w:pStyle w:val="MyHeadtitle"/>
                        <w:jc w:val="left"/>
                        <w:rPr>
                          <w:b/>
                          <w:color w:val="000000" w:themeColor="text1"/>
                          <w:sz w:val="28"/>
                          <w:szCs w:val="32"/>
                          <w:lang w:val="en-GB"/>
                        </w:rPr>
                      </w:pPr>
                      <w:r w:rsidRPr="006074A2">
                        <w:rPr>
                          <w:rFonts w:ascii="Bahnschrift SemiCondensed" w:hAnsi="Bahnschrift SemiCondensed"/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BFR-</w:t>
                      </w:r>
                      <w:r w:rsidR="00B6148E">
                        <w:rPr>
                          <w:rFonts w:ascii="Bahnschrift SemiCondensed" w:hAnsi="Bahnschrift SemiCondensed"/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7</w:t>
                      </w:r>
                      <w:r w:rsidRPr="006074A2">
                        <w:rPr>
                          <w:rFonts w:ascii="Bahnschrift SemiCondensed" w:hAnsi="Bahnschrift SemiCondensed"/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  <w:t xml:space="preserve">11 </w:t>
                      </w:r>
                      <w:r w:rsidR="006074A2" w:rsidRPr="006074A2">
                        <w:rPr>
                          <w:rFonts w:ascii="Bahnschrift SemiCondensed" w:hAnsi="Bahnschrift SemiCondensed"/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remains valid for up to 12 months from the date of leaving the factory.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712512" behindDoc="0" locked="0" layoutInCell="1" allowOverlap="1" wp14:anchorId="434A59B1" wp14:editId="165FB3B8">
                <wp:simplePos x="0" y="0"/>
                <wp:positionH relativeFrom="column">
                  <wp:posOffset>381000</wp:posOffset>
                </wp:positionH>
                <wp:positionV relativeFrom="page">
                  <wp:posOffset>2609850</wp:posOffset>
                </wp:positionV>
                <wp:extent cx="6724650" cy="2057400"/>
                <wp:effectExtent l="0" t="0" r="0" b="0"/>
                <wp:wrapNone/>
                <wp:docPr id="21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465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22EFF1C" w14:textId="77777777" w:rsidR="006074A2" w:rsidRPr="006074A2" w:rsidRDefault="006074A2" w:rsidP="006074A2">
                            <w:pPr>
                              <w:pStyle w:val="MyHeadtitle"/>
                              <w:jc w:val="left"/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6074A2"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>Technical parameters:</w:t>
                            </w:r>
                          </w:p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609"/>
                              <w:gridCol w:w="2626"/>
                              <w:gridCol w:w="2610"/>
                              <w:gridCol w:w="2619"/>
                            </w:tblGrid>
                            <w:tr w:rsidR="006074A2" w:rsidRPr="006074A2" w14:paraId="29300CE5" w14:textId="77777777" w:rsidTr="0086323F">
                              <w:tc>
                                <w:tcPr>
                                  <w:tcW w:w="2609" w:type="dxa"/>
                                </w:tcPr>
                                <w:p w14:paraId="3FFDC4E4" w14:textId="77777777" w:rsidR="006074A2" w:rsidRPr="006074A2" w:rsidRDefault="006074A2" w:rsidP="00BF4B00">
                                  <w:pPr>
                                    <w:pStyle w:val="MyHeadtitle"/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</w:pPr>
                                  <w:r w:rsidRPr="006074A2"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  <w:t>Linear density (%)</w:t>
                                  </w:r>
                                </w:p>
                              </w:tc>
                              <w:tc>
                                <w:tcPr>
                                  <w:tcW w:w="2626" w:type="dxa"/>
                                </w:tcPr>
                                <w:p w14:paraId="05773201" w14:textId="77777777" w:rsidR="006074A2" w:rsidRPr="006074A2" w:rsidRDefault="006074A2" w:rsidP="00BF4B00">
                                  <w:pPr>
                                    <w:pStyle w:val="MyHeadtitle"/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</w:pPr>
                                  <w:r w:rsidRPr="006074A2"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  <w:t>Moisture content (%)</w:t>
                                  </w:r>
                                </w:p>
                              </w:tc>
                              <w:tc>
                                <w:tcPr>
                                  <w:tcW w:w="2610" w:type="dxa"/>
                                </w:tcPr>
                                <w:p w14:paraId="48C5F54D" w14:textId="77777777" w:rsidR="006074A2" w:rsidRPr="006074A2" w:rsidRDefault="006074A2" w:rsidP="00BF4B00">
                                  <w:pPr>
                                    <w:pStyle w:val="MyHeadtitle"/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</w:pPr>
                                  <w:r w:rsidRPr="006074A2"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  <w:t>Size content (%)</w:t>
                                  </w:r>
                                </w:p>
                              </w:tc>
                              <w:tc>
                                <w:tcPr>
                                  <w:tcW w:w="2619" w:type="dxa"/>
                                </w:tcPr>
                                <w:p w14:paraId="6D6079DD" w14:textId="77777777" w:rsidR="006074A2" w:rsidRPr="006074A2" w:rsidRDefault="006074A2" w:rsidP="00BF4B00">
                                  <w:pPr>
                                    <w:pStyle w:val="MyHeadtitle"/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</w:pPr>
                                  <w:r w:rsidRPr="006074A2"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  <w:t>Rigidity (mm)</w:t>
                                  </w:r>
                                </w:p>
                              </w:tc>
                            </w:tr>
                            <w:tr w:rsidR="006074A2" w:rsidRPr="006074A2" w14:paraId="6C9DA354" w14:textId="77777777" w:rsidTr="0086323F">
                              <w:tc>
                                <w:tcPr>
                                  <w:tcW w:w="2609" w:type="dxa"/>
                                </w:tcPr>
                                <w:p w14:paraId="336B7F8A" w14:textId="77777777" w:rsidR="006074A2" w:rsidRPr="006074A2" w:rsidRDefault="006074A2" w:rsidP="00BF4B00">
                                  <w:pPr>
                                    <w:pStyle w:val="MyHeadtitle"/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</w:pPr>
                                  <w:r w:rsidRPr="006074A2"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  <w:t>ISO 1889</w:t>
                                  </w:r>
                                </w:p>
                              </w:tc>
                              <w:tc>
                                <w:tcPr>
                                  <w:tcW w:w="2626" w:type="dxa"/>
                                </w:tcPr>
                                <w:p w14:paraId="3E089C83" w14:textId="77777777" w:rsidR="006074A2" w:rsidRPr="006074A2" w:rsidRDefault="006074A2" w:rsidP="00BF4B00">
                                  <w:pPr>
                                    <w:pStyle w:val="MyHeadtitle"/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</w:pPr>
                                  <w:r w:rsidRPr="006074A2"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  <w:t>ISO 3344</w:t>
                                  </w:r>
                                </w:p>
                              </w:tc>
                              <w:tc>
                                <w:tcPr>
                                  <w:tcW w:w="2610" w:type="dxa"/>
                                </w:tcPr>
                                <w:p w14:paraId="6B691D16" w14:textId="77777777" w:rsidR="006074A2" w:rsidRPr="006074A2" w:rsidRDefault="006074A2" w:rsidP="00BF4B00">
                                  <w:pPr>
                                    <w:pStyle w:val="MyHeadtitle"/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</w:pPr>
                                  <w:r w:rsidRPr="006074A2"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  <w:t>ISO 1887</w:t>
                                  </w:r>
                                </w:p>
                              </w:tc>
                              <w:tc>
                                <w:tcPr>
                                  <w:tcW w:w="2619" w:type="dxa"/>
                                </w:tcPr>
                                <w:p w14:paraId="3A8DCA7B" w14:textId="77777777" w:rsidR="006074A2" w:rsidRPr="006074A2" w:rsidRDefault="006074A2" w:rsidP="00BF4B00">
                                  <w:pPr>
                                    <w:pStyle w:val="MyHeadtitle"/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</w:pPr>
                                  <w:r w:rsidRPr="006074A2"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  <w:t>ISO 3375</w:t>
                                  </w:r>
                                </w:p>
                              </w:tc>
                            </w:tr>
                            <w:tr w:rsidR="006074A2" w:rsidRPr="006074A2" w14:paraId="70274556" w14:textId="77777777" w:rsidTr="0086323F">
                              <w:tc>
                                <w:tcPr>
                                  <w:tcW w:w="2609" w:type="dxa"/>
                                </w:tcPr>
                                <w:p w14:paraId="768FB4C4" w14:textId="77777777" w:rsidR="006074A2" w:rsidRPr="006074A2" w:rsidRDefault="006074A2" w:rsidP="00BF4B00">
                                  <w:pPr>
                                    <w:pStyle w:val="MyHeadtitle"/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</w:pPr>
                                  <w:r w:rsidRPr="006074A2">
                                    <w:rPr>
                                      <w:rFonts w:ascii="Bahnschrift SemiCondensed" w:hAnsi="Bahnschrift SemiCondensed" w:hint="eastAsia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  <w:t>±</w:t>
                                  </w:r>
                                  <w:r w:rsidRPr="006074A2">
                                    <w:rPr>
                                      <w:rFonts w:ascii="Bahnschrift SemiCondensed" w:hAnsi="Bahnschrift SemiCondensed" w:hint="eastAsia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  <w:t xml:space="preserve"> 5</w:t>
                                  </w:r>
                                </w:p>
                              </w:tc>
                              <w:tc>
                                <w:tcPr>
                                  <w:tcW w:w="2626" w:type="dxa"/>
                                </w:tcPr>
                                <w:p w14:paraId="0216A8BC" w14:textId="77777777" w:rsidR="006074A2" w:rsidRPr="006074A2" w:rsidRDefault="006074A2" w:rsidP="00BF4B00">
                                  <w:pPr>
                                    <w:pStyle w:val="MyHeadtitle"/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</w:pPr>
                                  <w:r w:rsidRPr="006074A2">
                                    <w:rPr>
                                      <w:rFonts w:ascii="Bahnschrift SemiCondensed" w:hAnsi="Bahnschrift SemiCondensed" w:hint="eastAsia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  <w:t>≤</w:t>
                                  </w:r>
                                  <w:r w:rsidRPr="006074A2">
                                    <w:rPr>
                                      <w:rFonts w:ascii="Bahnschrift SemiCondensed" w:hAnsi="Bahnschrift SemiCondensed" w:hint="eastAsia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  <w:t xml:space="preserve"> 0.10</w:t>
                                  </w:r>
                                </w:p>
                              </w:tc>
                              <w:tc>
                                <w:tcPr>
                                  <w:tcW w:w="2610" w:type="dxa"/>
                                </w:tcPr>
                                <w:p w14:paraId="3A53EC92" w14:textId="77777777" w:rsidR="006074A2" w:rsidRPr="006074A2" w:rsidRDefault="006074A2" w:rsidP="00BF4B00">
                                  <w:pPr>
                                    <w:pStyle w:val="MyHeadtitle"/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</w:pPr>
                                  <w:r w:rsidRPr="006074A2">
                                    <w:rPr>
                                      <w:rFonts w:ascii="Bahnschrift SemiCondensed" w:hAnsi="Bahnschrift SemiCondensed" w:hint="eastAsia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  <w:t xml:space="preserve">0.6 </w:t>
                                  </w:r>
                                  <w:r w:rsidRPr="006074A2">
                                    <w:rPr>
                                      <w:rFonts w:ascii="Bahnschrift SemiCondensed" w:hAnsi="Bahnschrift SemiCondensed" w:hint="eastAsia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  <w:t>±</w:t>
                                  </w:r>
                                  <w:r w:rsidRPr="006074A2">
                                    <w:rPr>
                                      <w:rFonts w:ascii="Bahnschrift SemiCondensed" w:hAnsi="Bahnschrift SemiCondensed" w:hint="eastAsia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  <w:t xml:space="preserve"> 0.15</w:t>
                                  </w:r>
                                </w:p>
                              </w:tc>
                              <w:tc>
                                <w:tcPr>
                                  <w:tcW w:w="2619" w:type="dxa"/>
                                </w:tcPr>
                                <w:p w14:paraId="40A76054" w14:textId="77777777" w:rsidR="006074A2" w:rsidRPr="006074A2" w:rsidRDefault="006074A2" w:rsidP="00BF4B00">
                                  <w:pPr>
                                    <w:pStyle w:val="MyHeadtitle"/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</w:pPr>
                                  <w:r w:rsidRPr="006074A2">
                                    <w:rPr>
                                      <w:rFonts w:ascii="Bahnschrift SemiCondensed" w:hAnsi="Bahnschrift SemiCondensed" w:hint="eastAsia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  <w:t>≥</w:t>
                                  </w:r>
                                  <w:r w:rsidRPr="006074A2">
                                    <w:rPr>
                                      <w:rFonts w:ascii="Bahnschrift SemiCondensed" w:hAnsi="Bahnschrift SemiCondensed" w:hint="eastAsia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  <w:t xml:space="preserve"> 105</w:t>
                                  </w:r>
                                </w:p>
                              </w:tc>
                            </w:tr>
                          </w:tbl>
                          <w:p w14:paraId="2D9BF7BE" w14:textId="77777777" w:rsidR="006074A2" w:rsidRPr="003D1EF2" w:rsidRDefault="006074A2" w:rsidP="006074A2">
                            <w:pPr>
                              <w:pStyle w:val="MyHeadtitle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537C0578" w14:textId="77777777" w:rsidR="006074A2" w:rsidRDefault="006074A2" w:rsidP="006074A2">
                            <w:pPr>
                              <w:pStyle w:val="MyHeadtitle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57EAB771" w14:textId="77777777" w:rsidR="006074A2" w:rsidRDefault="006074A2" w:rsidP="006074A2">
                            <w:pPr>
                              <w:pStyle w:val="MyHeadtitle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628C44A3" w14:textId="77777777" w:rsidR="006074A2" w:rsidRDefault="006074A2" w:rsidP="006074A2">
                            <w:pPr>
                              <w:pStyle w:val="MyHeadtitle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3A321235" w14:textId="77777777" w:rsidR="006074A2" w:rsidRDefault="006074A2" w:rsidP="006074A2">
                            <w:pPr>
                              <w:pStyle w:val="MyHeadtitle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2DF151CC" w14:textId="77777777" w:rsidR="006074A2" w:rsidRDefault="006074A2" w:rsidP="006074A2">
                            <w:pPr>
                              <w:pStyle w:val="MyHeadtitle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1DDBD115" w14:textId="77777777" w:rsidR="006074A2" w:rsidRDefault="006074A2" w:rsidP="006074A2">
                            <w:pPr>
                              <w:pStyle w:val="MyHeadtitle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14F0E188" w14:textId="77777777" w:rsidR="006074A2" w:rsidRDefault="006074A2" w:rsidP="006074A2">
                            <w:pPr>
                              <w:pStyle w:val="MyHeadtitle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7808DC25" w14:textId="77777777" w:rsidR="006074A2" w:rsidRDefault="006074A2" w:rsidP="006074A2">
                            <w:pPr>
                              <w:pStyle w:val="MyHeadtitle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06F26B0F" w14:textId="77777777" w:rsidR="006074A2" w:rsidRDefault="006074A2" w:rsidP="006074A2">
                            <w:pPr>
                              <w:pStyle w:val="MyHeadtitle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1D01DC6B" w14:textId="77777777" w:rsidR="006074A2" w:rsidRPr="002126E9" w:rsidRDefault="006074A2" w:rsidP="006074A2">
                            <w:pPr>
                              <w:pStyle w:val="MyHeadtitle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6B71B0A9" w14:textId="77777777" w:rsidR="006074A2" w:rsidRPr="002126E9" w:rsidRDefault="006074A2" w:rsidP="006074A2">
                            <w:pPr>
                              <w:pStyle w:val="My"/>
                              <w:jc w:val="center"/>
                              <w:rPr>
                                <w:rStyle w:val="sowc"/>
                                <w:sz w:val="4"/>
                                <w:szCs w:val="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4A59B1" id="_x0000_s1032" type="#_x0000_t202" style="position:absolute;margin-left:30pt;margin-top:205.5pt;width:529.5pt;height:162pt;z-index:2517125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" filled="f" fillcolor="#fffffe" stroked="f" strokecolor="#212120" insetpen="t">
                <v:textbox inset="2.88pt,2.88pt,2.88pt,2.88pt">
                  <w:txbxContent>
                    <w:p w14:paraId="622EFF1C" w14:textId="77777777" w:rsidR="006074A2" w:rsidRPr="006074A2" w:rsidRDefault="006074A2" w:rsidP="006074A2">
                      <w:pPr>
                        <w:pStyle w:val="MyHeadtitle"/>
                        <w:jc w:val="left"/>
                        <w:rPr>
                          <w:rFonts w:ascii="Bahnschrift SemiCondensed" w:hAnsi="Bahnschrift SemiCondensed"/>
                          <w:b/>
                          <w:color w:val="000000" w:themeColor="text1"/>
                          <w:sz w:val="28"/>
                          <w:szCs w:val="28"/>
                          <w:lang w:val="it-IT"/>
                        </w:rPr>
                      </w:pPr>
                      <w:r w:rsidRPr="006074A2">
                        <w:rPr>
                          <w:rFonts w:ascii="Bahnschrift SemiCondensed" w:hAnsi="Bahnschrift SemiCondensed"/>
                          <w:b/>
                          <w:color w:val="000000" w:themeColor="text1"/>
                          <w:sz w:val="28"/>
                          <w:szCs w:val="28"/>
                          <w:lang w:val="it-IT"/>
                        </w:rPr>
                        <w:t>Technical parameters:</w:t>
                      </w:r>
                    </w:p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609"/>
                        <w:gridCol w:w="2626"/>
                        <w:gridCol w:w="2610"/>
                        <w:gridCol w:w="2619"/>
                      </w:tblGrid>
                      <w:tr w:rsidR="006074A2" w:rsidRPr="006074A2" w14:paraId="29300CE5" w14:textId="77777777" w:rsidTr="0086323F">
                        <w:tc>
                          <w:tcPr>
                            <w:tcW w:w="2609" w:type="dxa"/>
                          </w:tcPr>
                          <w:p w14:paraId="3FFDC4E4" w14:textId="77777777" w:rsidR="006074A2" w:rsidRPr="006074A2" w:rsidRDefault="006074A2" w:rsidP="00BF4B00">
                            <w:pPr>
                              <w:pStyle w:val="MyHeadtitle"/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6074A2"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>Linear density (%)</w:t>
                            </w:r>
                          </w:p>
                        </w:tc>
                        <w:tc>
                          <w:tcPr>
                            <w:tcW w:w="2626" w:type="dxa"/>
                          </w:tcPr>
                          <w:p w14:paraId="05773201" w14:textId="77777777" w:rsidR="006074A2" w:rsidRPr="006074A2" w:rsidRDefault="006074A2" w:rsidP="00BF4B00">
                            <w:pPr>
                              <w:pStyle w:val="MyHeadtitle"/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6074A2"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>Moisture content (%)</w:t>
                            </w:r>
                          </w:p>
                        </w:tc>
                        <w:tc>
                          <w:tcPr>
                            <w:tcW w:w="2610" w:type="dxa"/>
                          </w:tcPr>
                          <w:p w14:paraId="48C5F54D" w14:textId="77777777" w:rsidR="006074A2" w:rsidRPr="006074A2" w:rsidRDefault="006074A2" w:rsidP="00BF4B00">
                            <w:pPr>
                              <w:pStyle w:val="MyHeadtitle"/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6074A2"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>Size content (%)</w:t>
                            </w:r>
                          </w:p>
                        </w:tc>
                        <w:tc>
                          <w:tcPr>
                            <w:tcW w:w="2619" w:type="dxa"/>
                          </w:tcPr>
                          <w:p w14:paraId="6D6079DD" w14:textId="77777777" w:rsidR="006074A2" w:rsidRPr="006074A2" w:rsidRDefault="006074A2" w:rsidP="00BF4B00">
                            <w:pPr>
                              <w:pStyle w:val="MyHeadtitle"/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6074A2"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>Rigidity (mm)</w:t>
                            </w:r>
                          </w:p>
                        </w:tc>
                      </w:tr>
                      <w:tr w:rsidR="006074A2" w:rsidRPr="006074A2" w14:paraId="6C9DA354" w14:textId="77777777" w:rsidTr="0086323F">
                        <w:tc>
                          <w:tcPr>
                            <w:tcW w:w="2609" w:type="dxa"/>
                          </w:tcPr>
                          <w:p w14:paraId="336B7F8A" w14:textId="77777777" w:rsidR="006074A2" w:rsidRPr="006074A2" w:rsidRDefault="006074A2" w:rsidP="00BF4B00">
                            <w:pPr>
                              <w:pStyle w:val="MyHeadtitle"/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6074A2"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>ISO 1889</w:t>
                            </w:r>
                          </w:p>
                        </w:tc>
                        <w:tc>
                          <w:tcPr>
                            <w:tcW w:w="2626" w:type="dxa"/>
                          </w:tcPr>
                          <w:p w14:paraId="3E089C83" w14:textId="77777777" w:rsidR="006074A2" w:rsidRPr="006074A2" w:rsidRDefault="006074A2" w:rsidP="00BF4B00">
                            <w:pPr>
                              <w:pStyle w:val="MyHeadtitle"/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6074A2"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>ISO 3344</w:t>
                            </w:r>
                          </w:p>
                        </w:tc>
                        <w:tc>
                          <w:tcPr>
                            <w:tcW w:w="2610" w:type="dxa"/>
                          </w:tcPr>
                          <w:p w14:paraId="6B691D16" w14:textId="77777777" w:rsidR="006074A2" w:rsidRPr="006074A2" w:rsidRDefault="006074A2" w:rsidP="00BF4B00">
                            <w:pPr>
                              <w:pStyle w:val="MyHeadtitle"/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6074A2"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>ISO 1887</w:t>
                            </w:r>
                          </w:p>
                        </w:tc>
                        <w:tc>
                          <w:tcPr>
                            <w:tcW w:w="2619" w:type="dxa"/>
                          </w:tcPr>
                          <w:p w14:paraId="3A8DCA7B" w14:textId="77777777" w:rsidR="006074A2" w:rsidRPr="006074A2" w:rsidRDefault="006074A2" w:rsidP="00BF4B00">
                            <w:pPr>
                              <w:pStyle w:val="MyHeadtitle"/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6074A2"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>ISO 3375</w:t>
                            </w:r>
                          </w:p>
                        </w:tc>
                      </w:tr>
                      <w:tr w:rsidR="006074A2" w:rsidRPr="006074A2" w14:paraId="70274556" w14:textId="77777777" w:rsidTr="0086323F">
                        <w:tc>
                          <w:tcPr>
                            <w:tcW w:w="2609" w:type="dxa"/>
                          </w:tcPr>
                          <w:p w14:paraId="768FB4C4" w14:textId="77777777" w:rsidR="006074A2" w:rsidRPr="006074A2" w:rsidRDefault="006074A2" w:rsidP="00BF4B00">
                            <w:pPr>
                              <w:pStyle w:val="MyHeadtitle"/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6074A2">
                              <w:rPr>
                                <w:rFonts w:ascii="Bahnschrift SemiCondensed" w:hAnsi="Bahnschrift SemiCondensed" w:hint="eastAsia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>±</w:t>
                            </w:r>
                            <w:r w:rsidRPr="006074A2">
                              <w:rPr>
                                <w:rFonts w:ascii="Bahnschrift SemiCondensed" w:hAnsi="Bahnschrift SemiCondensed" w:hint="eastAsia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 xml:space="preserve"> 5</w:t>
                            </w:r>
                          </w:p>
                        </w:tc>
                        <w:tc>
                          <w:tcPr>
                            <w:tcW w:w="2626" w:type="dxa"/>
                          </w:tcPr>
                          <w:p w14:paraId="0216A8BC" w14:textId="77777777" w:rsidR="006074A2" w:rsidRPr="006074A2" w:rsidRDefault="006074A2" w:rsidP="00BF4B00">
                            <w:pPr>
                              <w:pStyle w:val="MyHeadtitle"/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6074A2">
                              <w:rPr>
                                <w:rFonts w:ascii="Bahnschrift SemiCondensed" w:hAnsi="Bahnschrift SemiCondensed" w:hint="eastAsia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>≤</w:t>
                            </w:r>
                            <w:r w:rsidRPr="006074A2">
                              <w:rPr>
                                <w:rFonts w:ascii="Bahnschrift SemiCondensed" w:hAnsi="Bahnschrift SemiCondensed" w:hint="eastAsia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 xml:space="preserve"> 0.10</w:t>
                            </w:r>
                          </w:p>
                        </w:tc>
                        <w:tc>
                          <w:tcPr>
                            <w:tcW w:w="2610" w:type="dxa"/>
                          </w:tcPr>
                          <w:p w14:paraId="3A53EC92" w14:textId="77777777" w:rsidR="006074A2" w:rsidRPr="006074A2" w:rsidRDefault="006074A2" w:rsidP="00BF4B00">
                            <w:pPr>
                              <w:pStyle w:val="MyHeadtitle"/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6074A2">
                              <w:rPr>
                                <w:rFonts w:ascii="Bahnschrift SemiCondensed" w:hAnsi="Bahnschrift SemiCondensed" w:hint="eastAsia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 xml:space="preserve">0.6 </w:t>
                            </w:r>
                            <w:r w:rsidRPr="006074A2">
                              <w:rPr>
                                <w:rFonts w:ascii="Bahnschrift SemiCondensed" w:hAnsi="Bahnschrift SemiCondensed" w:hint="eastAsia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>±</w:t>
                            </w:r>
                            <w:r w:rsidRPr="006074A2">
                              <w:rPr>
                                <w:rFonts w:ascii="Bahnschrift SemiCondensed" w:hAnsi="Bahnschrift SemiCondensed" w:hint="eastAsia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 xml:space="preserve"> 0.15</w:t>
                            </w:r>
                          </w:p>
                        </w:tc>
                        <w:tc>
                          <w:tcPr>
                            <w:tcW w:w="2619" w:type="dxa"/>
                          </w:tcPr>
                          <w:p w14:paraId="40A76054" w14:textId="77777777" w:rsidR="006074A2" w:rsidRPr="006074A2" w:rsidRDefault="006074A2" w:rsidP="00BF4B00">
                            <w:pPr>
                              <w:pStyle w:val="MyHeadtitle"/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6074A2">
                              <w:rPr>
                                <w:rFonts w:ascii="Bahnschrift SemiCondensed" w:hAnsi="Bahnschrift SemiCondensed" w:hint="eastAsia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>≥</w:t>
                            </w:r>
                            <w:r w:rsidRPr="006074A2">
                              <w:rPr>
                                <w:rFonts w:ascii="Bahnschrift SemiCondensed" w:hAnsi="Bahnschrift SemiCondensed" w:hint="eastAsia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 xml:space="preserve"> 105</w:t>
                            </w:r>
                          </w:p>
                        </w:tc>
                      </w:tr>
                    </w:tbl>
                    <w:p w14:paraId="2D9BF7BE" w14:textId="77777777" w:rsidR="006074A2" w:rsidRPr="003D1EF2" w:rsidRDefault="006074A2" w:rsidP="006074A2">
                      <w:pPr>
                        <w:pStyle w:val="MyHeadtitle"/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537C0578" w14:textId="77777777" w:rsidR="006074A2" w:rsidRDefault="006074A2" w:rsidP="006074A2">
                      <w:pPr>
                        <w:pStyle w:val="MyHeadtitle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57EAB771" w14:textId="77777777" w:rsidR="006074A2" w:rsidRDefault="006074A2" w:rsidP="006074A2">
                      <w:pPr>
                        <w:pStyle w:val="MyHeadtitle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628C44A3" w14:textId="77777777" w:rsidR="006074A2" w:rsidRDefault="006074A2" w:rsidP="006074A2">
                      <w:pPr>
                        <w:pStyle w:val="MyHeadtitle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3A321235" w14:textId="77777777" w:rsidR="006074A2" w:rsidRDefault="006074A2" w:rsidP="006074A2">
                      <w:pPr>
                        <w:pStyle w:val="MyHeadtitle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2DF151CC" w14:textId="77777777" w:rsidR="006074A2" w:rsidRDefault="006074A2" w:rsidP="006074A2">
                      <w:pPr>
                        <w:pStyle w:val="MyHeadtitle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1DDBD115" w14:textId="77777777" w:rsidR="006074A2" w:rsidRDefault="006074A2" w:rsidP="006074A2">
                      <w:pPr>
                        <w:pStyle w:val="MyHeadtitle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14F0E188" w14:textId="77777777" w:rsidR="006074A2" w:rsidRDefault="006074A2" w:rsidP="006074A2">
                      <w:pPr>
                        <w:pStyle w:val="MyHeadtitle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7808DC25" w14:textId="77777777" w:rsidR="006074A2" w:rsidRDefault="006074A2" w:rsidP="006074A2">
                      <w:pPr>
                        <w:pStyle w:val="MyHeadtitle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06F26B0F" w14:textId="77777777" w:rsidR="006074A2" w:rsidRDefault="006074A2" w:rsidP="006074A2">
                      <w:pPr>
                        <w:pStyle w:val="MyHeadtitle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1D01DC6B" w14:textId="77777777" w:rsidR="006074A2" w:rsidRPr="002126E9" w:rsidRDefault="006074A2" w:rsidP="006074A2">
                      <w:pPr>
                        <w:pStyle w:val="MyHeadtitle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6B71B0A9" w14:textId="77777777" w:rsidR="006074A2" w:rsidRPr="002126E9" w:rsidRDefault="006074A2" w:rsidP="006074A2">
                      <w:pPr>
                        <w:pStyle w:val="My"/>
                        <w:jc w:val="center"/>
                        <w:rPr>
                          <w:rStyle w:val="sowc"/>
                          <w:sz w:val="4"/>
                          <w:szCs w:val="4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710464" behindDoc="0" locked="0" layoutInCell="1" allowOverlap="1" wp14:anchorId="598BE154" wp14:editId="3DDC7FBE">
                <wp:simplePos x="0" y="0"/>
                <wp:positionH relativeFrom="column">
                  <wp:posOffset>381000</wp:posOffset>
                </wp:positionH>
                <wp:positionV relativeFrom="page">
                  <wp:posOffset>713740</wp:posOffset>
                </wp:positionV>
                <wp:extent cx="6724650" cy="1971675"/>
                <wp:effectExtent l="0" t="0" r="0" b="9525"/>
                <wp:wrapNone/>
                <wp:docPr id="19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4650" cy="1971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8203069" w14:textId="0EE22EC6" w:rsidR="006074A2" w:rsidRDefault="006074A2" w:rsidP="006074A2">
                            <w:pPr>
                              <w:pStyle w:val="MyHeadtitle"/>
                              <w:jc w:val="left"/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6074A2"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>Data parameters:</w:t>
                            </w:r>
                          </w:p>
                          <w:p w14:paraId="16291542" w14:textId="77777777" w:rsidR="00B6148E" w:rsidRPr="006074A2" w:rsidRDefault="00B6148E" w:rsidP="006074A2">
                            <w:pPr>
                              <w:pStyle w:val="MyHeadtitle"/>
                              <w:jc w:val="left"/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242"/>
                              <w:gridCol w:w="5222"/>
                            </w:tblGrid>
                            <w:tr w:rsidR="006074A2" w:rsidRPr="006074A2" w14:paraId="7C90BB5E" w14:textId="77777777" w:rsidTr="00B6148E">
                              <w:tc>
                                <w:tcPr>
                                  <w:tcW w:w="5242" w:type="dxa"/>
                                </w:tcPr>
                                <w:p w14:paraId="65EE1C29" w14:textId="63E5FC46" w:rsidR="006074A2" w:rsidRPr="006074A2" w:rsidRDefault="006074A2" w:rsidP="006074A2">
                                  <w:pPr>
                                    <w:pStyle w:val="MyHeadtitle"/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</w:pPr>
                                  <w:r w:rsidRPr="006074A2"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  <w:t>Type of siz</w:t>
                                  </w:r>
                                  <w:r w:rsidR="00B6148E"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  <w:t>ing</w:t>
                                  </w:r>
                                </w:p>
                              </w:tc>
                              <w:tc>
                                <w:tcPr>
                                  <w:tcW w:w="5222" w:type="dxa"/>
                                </w:tcPr>
                                <w:p w14:paraId="7ABB3FEF" w14:textId="77777777" w:rsidR="006074A2" w:rsidRPr="006074A2" w:rsidRDefault="006074A2" w:rsidP="006074A2">
                                  <w:pPr>
                                    <w:pStyle w:val="MyHeadtitle"/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</w:pPr>
                                  <w:r w:rsidRPr="006074A2"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  <w:t>Silane</w:t>
                                  </w:r>
                                </w:p>
                              </w:tc>
                            </w:tr>
                            <w:tr w:rsidR="00B6148E" w:rsidRPr="006074A2" w14:paraId="38EB355F" w14:textId="77777777" w:rsidTr="00B6148E">
                              <w:tc>
                                <w:tcPr>
                                  <w:tcW w:w="5242" w:type="dxa"/>
                                </w:tcPr>
                                <w:p w14:paraId="5770F59D" w14:textId="057DBF5C" w:rsidR="00B6148E" w:rsidRPr="006074A2" w:rsidRDefault="00B6148E" w:rsidP="006074A2">
                                  <w:pPr>
                                    <w:pStyle w:val="MyHeadtitle"/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</w:pPr>
                                  <w:r w:rsidRPr="006074A2"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  <w:t>Filament (my)</w:t>
                                  </w:r>
                                </w:p>
                              </w:tc>
                              <w:tc>
                                <w:tcPr>
                                  <w:tcW w:w="5222" w:type="dxa"/>
                                </w:tcPr>
                                <w:p w14:paraId="238B7A9A" w14:textId="08815167" w:rsidR="00B6148E" w:rsidRPr="006074A2" w:rsidRDefault="00B6148E" w:rsidP="006074A2">
                                  <w:pPr>
                                    <w:pStyle w:val="MyHeadtitle"/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</w:pPr>
                                  <w:r w:rsidRPr="006074A2"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  <w:t xml:space="preserve">13 </w:t>
                                  </w:r>
                                  <w:r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  <w:t>/</w:t>
                                  </w:r>
                                  <w:r w:rsidRPr="006074A2">
                                    <w:rPr>
                                      <w:rFonts w:ascii="Bahnschrift SemiCondensed" w:hAnsi="Bahnschrift SemiCondensed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it-IT"/>
                                    </w:rPr>
                                    <w:t xml:space="preserve"> 17</w:t>
                                  </w:r>
                                </w:p>
                              </w:tc>
                            </w:tr>
                          </w:tbl>
                          <w:p w14:paraId="5B585081" w14:textId="77777777" w:rsidR="006074A2" w:rsidRDefault="006074A2" w:rsidP="006074A2">
                            <w:pPr>
                              <w:pStyle w:val="MyHeadtitle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66154A17" w14:textId="77777777" w:rsidR="006074A2" w:rsidRDefault="006074A2" w:rsidP="006074A2">
                            <w:pPr>
                              <w:pStyle w:val="MyHeadtitle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59C83D67" w14:textId="77777777" w:rsidR="006074A2" w:rsidRDefault="006074A2" w:rsidP="006074A2">
                            <w:pPr>
                              <w:pStyle w:val="MyHeadtitle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71E88B94" w14:textId="77777777" w:rsidR="006074A2" w:rsidRDefault="006074A2" w:rsidP="006074A2">
                            <w:pPr>
                              <w:pStyle w:val="MyHeadtitle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013FB3F1" w14:textId="77777777" w:rsidR="006074A2" w:rsidRDefault="006074A2" w:rsidP="006074A2">
                            <w:pPr>
                              <w:pStyle w:val="MyHeadtitle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03E6CBBE" w14:textId="77777777" w:rsidR="006074A2" w:rsidRDefault="006074A2" w:rsidP="006074A2">
                            <w:pPr>
                              <w:pStyle w:val="MyHeadtitle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4822EB6D" w14:textId="77777777" w:rsidR="006074A2" w:rsidRDefault="006074A2" w:rsidP="006074A2">
                            <w:pPr>
                              <w:pStyle w:val="MyHeadtitle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7EAE8ACB" w14:textId="77777777" w:rsidR="006074A2" w:rsidRDefault="006074A2" w:rsidP="006074A2">
                            <w:pPr>
                              <w:pStyle w:val="MyHeadtitle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090F98AB" w14:textId="77777777" w:rsidR="006074A2" w:rsidRDefault="006074A2" w:rsidP="006074A2">
                            <w:pPr>
                              <w:pStyle w:val="MyHeadtitle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3660829B" w14:textId="77777777" w:rsidR="006074A2" w:rsidRDefault="006074A2" w:rsidP="006074A2">
                            <w:pPr>
                              <w:pStyle w:val="MyHeadtitle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2F7F4DC6" w14:textId="77777777" w:rsidR="006074A2" w:rsidRPr="002126E9" w:rsidRDefault="006074A2" w:rsidP="006074A2">
                            <w:pPr>
                              <w:pStyle w:val="MyHeadtitle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41D77A20" w14:textId="77777777" w:rsidR="006074A2" w:rsidRPr="002126E9" w:rsidRDefault="006074A2" w:rsidP="006074A2">
                            <w:pPr>
                              <w:pStyle w:val="My"/>
                              <w:jc w:val="center"/>
                              <w:rPr>
                                <w:rStyle w:val="sowc"/>
                                <w:sz w:val="4"/>
                                <w:szCs w:val="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8BE154" id="_x0000_s1033" type="#_x0000_t202" style="position:absolute;margin-left:30pt;margin-top:56.2pt;width:529.5pt;height:155.25pt;z-index:2517104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" filled="f" fillcolor="#fffffe" stroked="f" strokecolor="#212120" insetpen="t">
                <v:textbox inset="2.88pt,2.88pt,2.88pt,2.88pt">
                  <w:txbxContent>
                    <w:p w14:paraId="58203069" w14:textId="0EE22EC6" w:rsidR="006074A2" w:rsidRDefault="006074A2" w:rsidP="006074A2">
                      <w:pPr>
                        <w:pStyle w:val="MyHeadtitle"/>
                        <w:jc w:val="left"/>
                        <w:rPr>
                          <w:rFonts w:ascii="Bahnschrift SemiCondensed" w:hAnsi="Bahnschrift SemiCondensed"/>
                          <w:b/>
                          <w:color w:val="000000" w:themeColor="text1"/>
                          <w:sz w:val="28"/>
                          <w:szCs w:val="28"/>
                          <w:lang w:val="it-IT"/>
                        </w:rPr>
                      </w:pPr>
                      <w:r w:rsidRPr="006074A2">
                        <w:rPr>
                          <w:rFonts w:ascii="Bahnschrift SemiCondensed" w:hAnsi="Bahnschrift SemiCondensed"/>
                          <w:b/>
                          <w:color w:val="000000" w:themeColor="text1"/>
                          <w:sz w:val="28"/>
                          <w:szCs w:val="28"/>
                          <w:lang w:val="it-IT"/>
                        </w:rPr>
                        <w:t>Data parameters:</w:t>
                      </w:r>
                    </w:p>
                    <w:p w14:paraId="16291542" w14:textId="77777777" w:rsidR="00B6148E" w:rsidRPr="006074A2" w:rsidRDefault="00B6148E" w:rsidP="006074A2">
                      <w:pPr>
                        <w:pStyle w:val="MyHeadtitle"/>
                        <w:jc w:val="left"/>
                        <w:rPr>
                          <w:rFonts w:ascii="Bahnschrift SemiCondensed" w:hAnsi="Bahnschrift SemiCondensed"/>
                          <w:b/>
                          <w:color w:val="000000" w:themeColor="text1"/>
                          <w:sz w:val="28"/>
                          <w:szCs w:val="28"/>
                          <w:lang w:val="it-IT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242"/>
                        <w:gridCol w:w="5222"/>
                      </w:tblGrid>
                      <w:tr w:rsidR="006074A2" w:rsidRPr="006074A2" w14:paraId="7C90BB5E" w14:textId="77777777" w:rsidTr="00B6148E">
                        <w:tc>
                          <w:tcPr>
                            <w:tcW w:w="5242" w:type="dxa"/>
                          </w:tcPr>
                          <w:p w14:paraId="65EE1C29" w14:textId="63E5FC46" w:rsidR="006074A2" w:rsidRPr="006074A2" w:rsidRDefault="006074A2" w:rsidP="006074A2">
                            <w:pPr>
                              <w:pStyle w:val="MyHeadtitle"/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6074A2"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>Type of siz</w:t>
                            </w:r>
                            <w:r w:rsidR="00B6148E"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>ing</w:t>
                            </w:r>
                          </w:p>
                        </w:tc>
                        <w:tc>
                          <w:tcPr>
                            <w:tcW w:w="5222" w:type="dxa"/>
                          </w:tcPr>
                          <w:p w14:paraId="7ABB3FEF" w14:textId="77777777" w:rsidR="006074A2" w:rsidRPr="006074A2" w:rsidRDefault="006074A2" w:rsidP="006074A2">
                            <w:pPr>
                              <w:pStyle w:val="MyHeadtitle"/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6074A2"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>Silane</w:t>
                            </w:r>
                          </w:p>
                        </w:tc>
                      </w:tr>
                      <w:tr w:rsidR="00B6148E" w:rsidRPr="006074A2" w14:paraId="38EB355F" w14:textId="77777777" w:rsidTr="00B6148E">
                        <w:tc>
                          <w:tcPr>
                            <w:tcW w:w="5242" w:type="dxa"/>
                          </w:tcPr>
                          <w:p w14:paraId="5770F59D" w14:textId="057DBF5C" w:rsidR="00B6148E" w:rsidRPr="006074A2" w:rsidRDefault="00B6148E" w:rsidP="006074A2">
                            <w:pPr>
                              <w:pStyle w:val="MyHeadtitle"/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6074A2"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>Filament (my)</w:t>
                            </w:r>
                          </w:p>
                        </w:tc>
                        <w:tc>
                          <w:tcPr>
                            <w:tcW w:w="5222" w:type="dxa"/>
                          </w:tcPr>
                          <w:p w14:paraId="238B7A9A" w14:textId="08815167" w:rsidR="00B6148E" w:rsidRPr="006074A2" w:rsidRDefault="00B6148E" w:rsidP="006074A2">
                            <w:pPr>
                              <w:pStyle w:val="MyHeadtitle"/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6074A2"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 xml:space="preserve">13 </w:t>
                            </w:r>
                            <w:r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>/</w:t>
                            </w:r>
                            <w:r w:rsidRPr="006074A2">
                              <w:rPr>
                                <w:rFonts w:ascii="Bahnschrift SemiCondensed" w:hAnsi="Bahnschrift SemiCondensed"/>
                                <w:b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 xml:space="preserve"> 17</w:t>
                            </w:r>
                          </w:p>
                        </w:tc>
                      </w:tr>
                    </w:tbl>
                    <w:p w14:paraId="5B585081" w14:textId="77777777" w:rsidR="006074A2" w:rsidRDefault="006074A2" w:rsidP="006074A2">
                      <w:pPr>
                        <w:pStyle w:val="MyHeadtitle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66154A17" w14:textId="77777777" w:rsidR="006074A2" w:rsidRDefault="006074A2" w:rsidP="006074A2">
                      <w:pPr>
                        <w:pStyle w:val="MyHeadtitle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59C83D67" w14:textId="77777777" w:rsidR="006074A2" w:rsidRDefault="006074A2" w:rsidP="006074A2">
                      <w:pPr>
                        <w:pStyle w:val="MyHeadtitle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71E88B94" w14:textId="77777777" w:rsidR="006074A2" w:rsidRDefault="006074A2" w:rsidP="006074A2">
                      <w:pPr>
                        <w:pStyle w:val="MyHeadtitle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013FB3F1" w14:textId="77777777" w:rsidR="006074A2" w:rsidRDefault="006074A2" w:rsidP="006074A2">
                      <w:pPr>
                        <w:pStyle w:val="MyHeadtitle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03E6CBBE" w14:textId="77777777" w:rsidR="006074A2" w:rsidRDefault="006074A2" w:rsidP="006074A2">
                      <w:pPr>
                        <w:pStyle w:val="MyHeadtitle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4822EB6D" w14:textId="77777777" w:rsidR="006074A2" w:rsidRDefault="006074A2" w:rsidP="006074A2">
                      <w:pPr>
                        <w:pStyle w:val="MyHeadtitle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7EAE8ACB" w14:textId="77777777" w:rsidR="006074A2" w:rsidRDefault="006074A2" w:rsidP="006074A2">
                      <w:pPr>
                        <w:pStyle w:val="MyHeadtitle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090F98AB" w14:textId="77777777" w:rsidR="006074A2" w:rsidRDefault="006074A2" w:rsidP="006074A2">
                      <w:pPr>
                        <w:pStyle w:val="MyHeadtitle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3660829B" w14:textId="77777777" w:rsidR="006074A2" w:rsidRDefault="006074A2" w:rsidP="006074A2">
                      <w:pPr>
                        <w:pStyle w:val="MyHeadtitle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2F7F4DC6" w14:textId="77777777" w:rsidR="006074A2" w:rsidRPr="002126E9" w:rsidRDefault="006074A2" w:rsidP="006074A2">
                      <w:pPr>
                        <w:pStyle w:val="MyHeadtitle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41D77A20" w14:textId="77777777" w:rsidR="006074A2" w:rsidRPr="002126E9" w:rsidRDefault="006074A2" w:rsidP="006074A2">
                      <w:pPr>
                        <w:pStyle w:val="My"/>
                        <w:jc w:val="center"/>
                        <w:rPr>
                          <w:rStyle w:val="sowc"/>
                          <w:sz w:val="4"/>
                          <w:szCs w:val="4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D278F8" w:rsidRPr="00504677" w:rsidSect="00C36660">
      <w:pgSz w:w="12242" w:h="15842" w:code="1"/>
      <w:pgMar w:top="0" w:right="23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LT">
    <w:altName w:val="Century Gothic"/>
    <w:charset w:val="00"/>
    <w:family w:val="auto"/>
    <w:pitch w:val="variable"/>
    <w:sig w:usb0="800000AF" w:usb1="4000004A" w:usb2="00000000" w:usb3="00000000" w:csb0="00000001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6E498A"/>
    <w:multiLevelType w:val="hybridMultilevel"/>
    <w:tmpl w:val="003EAB3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300192"/>
    <w:multiLevelType w:val="hybridMultilevel"/>
    <w:tmpl w:val="C060B5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783665"/>
    <w:multiLevelType w:val="hybridMultilevel"/>
    <w:tmpl w:val="EEFA7032"/>
    <w:lvl w:ilvl="0" w:tplc="042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192980"/>
    <w:multiLevelType w:val="hybridMultilevel"/>
    <w:tmpl w:val="A2E824A6"/>
    <w:lvl w:ilvl="0" w:tplc="042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A72064"/>
    <w:multiLevelType w:val="hybridMultilevel"/>
    <w:tmpl w:val="B1D0F1D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A0612A"/>
    <w:multiLevelType w:val="hybridMultilevel"/>
    <w:tmpl w:val="975A05CC"/>
    <w:lvl w:ilvl="0" w:tplc="0410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B20587"/>
    <w:multiLevelType w:val="hybridMultilevel"/>
    <w:tmpl w:val="6BD2DDF2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09581B"/>
    <w:multiLevelType w:val="hybridMultilevel"/>
    <w:tmpl w:val="9D0EC55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DE5D28"/>
    <w:multiLevelType w:val="hybridMultilevel"/>
    <w:tmpl w:val="8682A606"/>
    <w:lvl w:ilvl="0" w:tplc="04100001">
      <w:start w:val="1"/>
      <w:numFmt w:val="bullet"/>
      <w:lvlText w:val=""/>
      <w:lvlJc w:val="left"/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993D00"/>
    <w:multiLevelType w:val="hybridMultilevel"/>
    <w:tmpl w:val="C81C4E2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4374607">
    <w:abstractNumId w:val="3"/>
  </w:num>
  <w:num w:numId="2" w16cid:durableId="1696812276">
    <w:abstractNumId w:val="2"/>
  </w:num>
  <w:num w:numId="3" w16cid:durableId="60567337">
    <w:abstractNumId w:val="4"/>
  </w:num>
  <w:num w:numId="4" w16cid:durableId="1559390829">
    <w:abstractNumId w:val="5"/>
  </w:num>
  <w:num w:numId="5" w16cid:durableId="1501891132">
    <w:abstractNumId w:val="8"/>
  </w:num>
  <w:num w:numId="6" w16cid:durableId="551384233">
    <w:abstractNumId w:val="0"/>
  </w:num>
  <w:num w:numId="7" w16cid:durableId="1022173858">
    <w:abstractNumId w:val="6"/>
  </w:num>
  <w:num w:numId="8" w16cid:durableId="496311233">
    <w:abstractNumId w:val="1"/>
  </w:num>
  <w:num w:numId="9" w16cid:durableId="1098142537">
    <w:abstractNumId w:val="7"/>
  </w:num>
  <w:num w:numId="10" w16cid:durableId="3709450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6B26"/>
    <w:rsid w:val="00086EC7"/>
    <w:rsid w:val="001807AF"/>
    <w:rsid w:val="001B2C7C"/>
    <w:rsid w:val="001E640C"/>
    <w:rsid w:val="001E7D65"/>
    <w:rsid w:val="002A4B53"/>
    <w:rsid w:val="003024FD"/>
    <w:rsid w:val="00316673"/>
    <w:rsid w:val="00383C84"/>
    <w:rsid w:val="003B1AB9"/>
    <w:rsid w:val="00486FBC"/>
    <w:rsid w:val="004D00EA"/>
    <w:rsid w:val="004E043F"/>
    <w:rsid w:val="00504677"/>
    <w:rsid w:val="005535DF"/>
    <w:rsid w:val="005A5FA5"/>
    <w:rsid w:val="006074A2"/>
    <w:rsid w:val="006A1767"/>
    <w:rsid w:val="00703359"/>
    <w:rsid w:val="00727B0D"/>
    <w:rsid w:val="007F77D6"/>
    <w:rsid w:val="0086306F"/>
    <w:rsid w:val="009310E9"/>
    <w:rsid w:val="00952938"/>
    <w:rsid w:val="0095620D"/>
    <w:rsid w:val="00966418"/>
    <w:rsid w:val="009D62C7"/>
    <w:rsid w:val="00A020D2"/>
    <w:rsid w:val="00A2674A"/>
    <w:rsid w:val="00A768F7"/>
    <w:rsid w:val="00B064F2"/>
    <w:rsid w:val="00B6148E"/>
    <w:rsid w:val="00C262BA"/>
    <w:rsid w:val="00C36660"/>
    <w:rsid w:val="00D278F8"/>
    <w:rsid w:val="00DA6B26"/>
    <w:rsid w:val="00DA7C3C"/>
    <w:rsid w:val="00DE14E1"/>
    <w:rsid w:val="00E42F45"/>
    <w:rsid w:val="00E62595"/>
    <w:rsid w:val="00F013CC"/>
    <w:rsid w:val="00F05954"/>
    <w:rsid w:val="00FC1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599d48,#610912"/>
    </o:shapedefaults>
    <o:shapelayout v:ext="edit">
      <o:idmap v:ext="edit" data="1"/>
    </o:shapelayout>
  </w:shapeDefaults>
  <w:decimalSymbol w:val=","/>
  <w:listSeparator w:val=";"/>
  <w14:docId w14:val="24E7F334"/>
  <w15:docId w15:val="{AF6A48D1-CEB7-4280-836B-3BF9C9CF2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Batang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 w:eastAsia="ko-KR"/>
    </w:rPr>
  </w:style>
  <w:style w:type="paragraph" w:styleId="Titre1">
    <w:name w:val="heading 1"/>
    <w:basedOn w:val="Normal"/>
    <w:next w:val="Normal"/>
    <w:link w:val="Titre1Car"/>
    <w:qFormat/>
    <w:rsid w:val="0050467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1">
    <w:name w:val="Стиль1"/>
    <w:basedOn w:val="Normal"/>
    <w:rsid w:val="00D278F8"/>
  </w:style>
  <w:style w:type="character" w:customStyle="1" w:styleId="sowc">
    <w:name w:val="sowc"/>
    <w:basedOn w:val="Policepardfaut"/>
    <w:rsid w:val="00703359"/>
  </w:style>
  <w:style w:type="character" w:customStyle="1" w:styleId="howc">
    <w:name w:val="howc"/>
    <w:basedOn w:val="Policepardfaut"/>
    <w:rsid w:val="00703359"/>
  </w:style>
  <w:style w:type="paragraph" w:customStyle="1" w:styleId="My">
    <w:name w:val="My"/>
    <w:rsid w:val="00703359"/>
    <w:rPr>
      <w:rFonts w:ascii="Verdana" w:hAnsi="Verdana" w:cs="Arial"/>
      <w:sz w:val="24"/>
      <w:szCs w:val="24"/>
      <w:lang w:val="uk-UA" w:eastAsia="ko-KR"/>
    </w:rPr>
  </w:style>
  <w:style w:type="character" w:styleId="Lienhypertexte">
    <w:name w:val="Hyperlink"/>
    <w:basedOn w:val="Policepardfaut"/>
    <w:uiPriority w:val="99"/>
    <w:semiHidden/>
    <w:unhideWhenUsed/>
    <w:rsid w:val="00FC115F"/>
    <w:rPr>
      <w:color w:val="0000FF"/>
      <w:u w:val="single"/>
    </w:rPr>
  </w:style>
  <w:style w:type="paragraph" w:customStyle="1" w:styleId="MyHeadtitle">
    <w:name w:val="My Head title"/>
    <w:basedOn w:val="Titre1"/>
    <w:link w:val="MyHeadtitleCarattere"/>
    <w:rsid w:val="00504677"/>
    <w:pPr>
      <w:keepLines w:val="0"/>
      <w:spacing w:after="60"/>
      <w:jc w:val="center"/>
    </w:pPr>
    <w:rPr>
      <w:rFonts w:ascii="Futura LT" w:eastAsia="Batang" w:hAnsi="Futura LT" w:cs="Arial"/>
      <w:bCs/>
      <w:color w:val="005D7F"/>
      <w:kern w:val="32"/>
      <w:sz w:val="56"/>
      <w:szCs w:val="56"/>
    </w:rPr>
  </w:style>
  <w:style w:type="character" w:customStyle="1" w:styleId="Titre1Car">
    <w:name w:val="Titre 1 Car"/>
    <w:basedOn w:val="Policepardfaut"/>
    <w:link w:val="Titre1"/>
    <w:rsid w:val="00504677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 w:eastAsia="ko-KR"/>
    </w:rPr>
  </w:style>
  <w:style w:type="table" w:styleId="Grilledutableau">
    <w:name w:val="Table Grid"/>
    <w:basedOn w:val="TableauNormal"/>
    <w:rsid w:val="00A267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yHeadtitleCarattere">
    <w:name w:val="My Head title Carattere"/>
    <w:basedOn w:val="Policepardfaut"/>
    <w:link w:val="MyHeadtitle"/>
    <w:locked/>
    <w:rsid w:val="006074A2"/>
    <w:rPr>
      <w:rFonts w:ascii="Futura LT" w:hAnsi="Futura LT" w:cs="Arial"/>
      <w:bCs/>
      <w:color w:val="005D7F"/>
      <w:kern w:val="32"/>
      <w:sz w:val="56"/>
      <w:szCs w:val="56"/>
      <w:lang w:val="en-US"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918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lviagiussani\AppData\Local\Temp\Temp1_lh_dot_02313.zip\template-letterhead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template-letterhead.dotx</Template>
  <TotalTime>8</TotalTime>
  <Pages>4</Pages>
  <Words>0</Words>
  <Characters>18</Characters>
  <Application>Microsoft Office Word</Application>
  <DocSecurity>0</DocSecurity>
  <Lines>1</Lines>
  <Paragraphs>1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Giussani</dc:creator>
  <cp:keywords/>
  <dc:description/>
  <cp:lastModifiedBy>Jean Dedieu</cp:lastModifiedBy>
  <cp:revision>3</cp:revision>
  <cp:lastPrinted>1899-12-31T23:00:00Z</cp:lastPrinted>
  <dcterms:created xsi:type="dcterms:W3CDTF">2023-03-09T15:47:00Z</dcterms:created>
  <dcterms:modified xsi:type="dcterms:W3CDTF">2023-03-09T16:07:00Z</dcterms:modified>
</cp:coreProperties>
</file>